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BD0C2" w14:textId="77777777" w:rsidR="00C4627C" w:rsidRDefault="00C4627C" w:rsidP="00C4627C"/>
    <w:p w14:paraId="05A474D4" w14:textId="77777777" w:rsidR="00C4627C" w:rsidRDefault="00C4627C" w:rsidP="00C4627C"/>
    <w:p w14:paraId="11228E09" w14:textId="77777777" w:rsidR="00C4627C" w:rsidRDefault="00C4627C" w:rsidP="00C4627C"/>
    <w:p w14:paraId="75AF9867" w14:textId="77777777" w:rsidR="00C4627C" w:rsidRDefault="00C4627C" w:rsidP="00C4627C"/>
    <w:p w14:paraId="6C769CE7" w14:textId="77777777" w:rsidR="00C4627C" w:rsidRDefault="00C4627C" w:rsidP="00C4627C"/>
    <w:p w14:paraId="1D6E42EE" w14:textId="77777777" w:rsidR="00C4627C" w:rsidRDefault="00C4627C" w:rsidP="00C4627C"/>
    <w:p w14:paraId="2A0A656D" w14:textId="77777777" w:rsidR="00C4627C" w:rsidRDefault="00C4627C" w:rsidP="00C4627C"/>
    <w:p w14:paraId="6BE1CC94" w14:textId="77777777" w:rsidR="00C4627C" w:rsidRDefault="00C4627C" w:rsidP="00C4627C"/>
    <w:p w14:paraId="50723CA1" w14:textId="77777777" w:rsidR="00C4627C" w:rsidRPr="00202DD3" w:rsidRDefault="00C4627C" w:rsidP="00C4627C">
      <w:pPr>
        <w:jc w:val="center"/>
        <w:rPr>
          <w:b/>
          <w:bCs/>
          <w:sz w:val="40"/>
          <w:szCs w:val="40"/>
        </w:rPr>
      </w:pPr>
      <w:r w:rsidRPr="00202DD3">
        <w:rPr>
          <w:rFonts w:hint="eastAsia"/>
          <w:b/>
          <w:bCs/>
          <w:sz w:val="40"/>
          <w:szCs w:val="40"/>
        </w:rPr>
        <w:t>様　式　集</w:t>
      </w:r>
    </w:p>
    <w:p w14:paraId="498CD7DC" w14:textId="77777777" w:rsidR="00C4627C" w:rsidRDefault="00C4627C" w:rsidP="00C4627C"/>
    <w:p w14:paraId="3B41F7ED" w14:textId="77777777" w:rsidR="00C4627C" w:rsidRDefault="00C4627C" w:rsidP="00C4627C"/>
    <w:p w14:paraId="6CD1133D" w14:textId="77777777" w:rsidR="00C4627C" w:rsidRDefault="00C4627C" w:rsidP="00C4627C"/>
    <w:p w14:paraId="2BDC0AB1" w14:textId="77777777" w:rsidR="00C4627C" w:rsidRDefault="00C4627C" w:rsidP="00C4627C"/>
    <w:p w14:paraId="3392E1C6" w14:textId="77777777" w:rsidR="00C4627C" w:rsidRPr="00202DD3" w:rsidRDefault="00C4627C" w:rsidP="00C4627C">
      <w:pPr>
        <w:jc w:val="center"/>
        <w:rPr>
          <w:b/>
          <w:bCs/>
          <w:sz w:val="48"/>
          <w:szCs w:val="48"/>
        </w:rPr>
      </w:pPr>
      <w:r w:rsidRPr="00202DD3">
        <w:rPr>
          <w:rFonts w:hint="eastAsia"/>
          <w:b/>
          <w:bCs/>
          <w:sz w:val="48"/>
          <w:szCs w:val="48"/>
        </w:rPr>
        <w:t>合志市上下水道料金徴収等業務委託</w:t>
      </w:r>
    </w:p>
    <w:p w14:paraId="24EC289F" w14:textId="77777777" w:rsidR="00C4627C" w:rsidRPr="00202DD3" w:rsidRDefault="00C4627C" w:rsidP="00C4627C">
      <w:pPr>
        <w:jc w:val="center"/>
        <w:rPr>
          <w:b/>
          <w:bCs/>
          <w:sz w:val="20"/>
          <w:szCs w:val="20"/>
        </w:rPr>
      </w:pPr>
      <w:r w:rsidRPr="00202DD3">
        <w:rPr>
          <w:b/>
          <w:bCs/>
          <w:sz w:val="48"/>
          <w:szCs w:val="48"/>
        </w:rPr>
        <w:t>[公募型プロポーザル方式]</w:t>
      </w:r>
    </w:p>
    <w:p w14:paraId="12DF1E60" w14:textId="77777777" w:rsidR="00C4627C" w:rsidRDefault="00C4627C" w:rsidP="00C4627C"/>
    <w:p w14:paraId="149D0EB6" w14:textId="77777777" w:rsidR="00C4627C" w:rsidRDefault="00C4627C" w:rsidP="00C4627C"/>
    <w:p w14:paraId="684A1AAE" w14:textId="77777777" w:rsidR="00C4627C" w:rsidRDefault="00C4627C" w:rsidP="00C4627C"/>
    <w:p w14:paraId="7DEE78BF" w14:textId="77777777" w:rsidR="00C4627C" w:rsidRDefault="00C4627C" w:rsidP="00C4627C"/>
    <w:p w14:paraId="409B3B09" w14:textId="77777777" w:rsidR="00C4627C" w:rsidRDefault="00C4627C" w:rsidP="00C4627C"/>
    <w:p w14:paraId="1E34A7A8" w14:textId="77777777" w:rsidR="00C4627C" w:rsidRDefault="00C4627C" w:rsidP="00C4627C"/>
    <w:p w14:paraId="65109446" w14:textId="77777777" w:rsidR="00C4627C" w:rsidRDefault="00C4627C" w:rsidP="00C4627C"/>
    <w:p w14:paraId="48151CC4" w14:textId="77777777" w:rsidR="00C4627C" w:rsidRDefault="00C4627C" w:rsidP="00C4627C"/>
    <w:p w14:paraId="6CFD7526" w14:textId="77777777" w:rsidR="00C4627C" w:rsidRDefault="00C4627C" w:rsidP="00C4627C"/>
    <w:p w14:paraId="52842CDD" w14:textId="77777777" w:rsidR="00C4627C" w:rsidRDefault="00C4627C" w:rsidP="00C4627C"/>
    <w:p w14:paraId="74D5B55E" w14:textId="77777777" w:rsidR="00C4627C" w:rsidRDefault="00C4627C">
      <w:pPr>
        <w:widowControl/>
        <w:jc w:val="left"/>
      </w:pPr>
      <w:r>
        <w:br w:type="page"/>
      </w:r>
    </w:p>
    <w:p w14:paraId="05F0FB50" w14:textId="796362E4" w:rsidR="008174BC" w:rsidRPr="006E3473" w:rsidRDefault="008174BC" w:rsidP="008174BC">
      <w:pPr>
        <w:jc w:val="left"/>
      </w:pPr>
      <w:r w:rsidRPr="006E3473">
        <w:rPr>
          <w:rFonts w:hint="eastAsia"/>
        </w:rPr>
        <w:lastRenderedPageBreak/>
        <w:t>様式第</w:t>
      </w:r>
      <w:r>
        <w:rPr>
          <w:rFonts w:hint="eastAsia"/>
        </w:rPr>
        <w:t>1</w:t>
      </w:r>
      <w:r w:rsidRPr="006E3473">
        <w:rPr>
          <w:rFonts w:hint="eastAsia"/>
        </w:rPr>
        <w:t>号</w:t>
      </w:r>
    </w:p>
    <w:p w14:paraId="08E5E6BC" w14:textId="77777777" w:rsidR="008174BC" w:rsidRPr="006E3473" w:rsidRDefault="008174BC" w:rsidP="008174BC">
      <w:pPr>
        <w:ind w:rightChars="100" w:right="220"/>
        <w:jc w:val="right"/>
      </w:pPr>
      <w:r w:rsidRPr="006E3473">
        <w:rPr>
          <w:rFonts w:hint="eastAsia"/>
        </w:rPr>
        <w:t>年　　月　　日</w:t>
      </w:r>
    </w:p>
    <w:p w14:paraId="76D17663" w14:textId="77777777" w:rsidR="008174BC" w:rsidRPr="006E3473" w:rsidRDefault="008174BC" w:rsidP="008174BC"/>
    <w:p w14:paraId="5CB7A7BA" w14:textId="77777777" w:rsidR="008174BC" w:rsidRPr="006E3473" w:rsidRDefault="008174BC" w:rsidP="008174BC">
      <w:pPr>
        <w:ind w:leftChars="100" w:left="220"/>
      </w:pPr>
      <w:r w:rsidRPr="006E3473">
        <w:rPr>
          <w:rFonts w:hint="eastAsia"/>
        </w:rPr>
        <w:t>（あて先）</w:t>
      </w:r>
    </w:p>
    <w:p w14:paraId="0CAA7CD7" w14:textId="77777777" w:rsidR="008174BC" w:rsidRPr="006E3473" w:rsidRDefault="008174BC" w:rsidP="008174BC">
      <w:pPr>
        <w:spacing w:line="240" w:lineRule="exact"/>
        <w:ind w:leftChars="100" w:left="220" w:firstLineChars="100" w:firstLine="220"/>
      </w:pPr>
      <w:r w:rsidRPr="006E3473">
        <w:rPr>
          <w:rFonts w:hint="eastAsia"/>
        </w:rPr>
        <w:t>合志市水道事業</w:t>
      </w:r>
    </w:p>
    <w:p w14:paraId="0383F7A9" w14:textId="77777777" w:rsidR="008174BC" w:rsidRPr="006E3473" w:rsidRDefault="008174BC" w:rsidP="008174BC">
      <w:pPr>
        <w:spacing w:line="240" w:lineRule="exact"/>
        <w:ind w:leftChars="100" w:left="220" w:firstLineChars="100" w:firstLine="220"/>
      </w:pPr>
      <w:r w:rsidRPr="006E3473">
        <w:rPr>
          <w:rFonts w:hint="eastAsia"/>
        </w:rPr>
        <w:t>合志市下水道事業</w:t>
      </w:r>
    </w:p>
    <w:p w14:paraId="78C0C0AB" w14:textId="77777777" w:rsidR="008174BC" w:rsidRPr="006E3473" w:rsidRDefault="008174BC" w:rsidP="008174BC">
      <w:pPr>
        <w:spacing w:line="240" w:lineRule="exact"/>
        <w:ind w:leftChars="100" w:left="220" w:firstLineChars="100" w:firstLine="220"/>
      </w:pPr>
      <w:r w:rsidRPr="006E3473">
        <w:rPr>
          <w:rFonts w:hint="eastAsia"/>
        </w:rPr>
        <w:t>合志市工業用水道事業</w:t>
      </w:r>
    </w:p>
    <w:p w14:paraId="15AC5BC1" w14:textId="6862D7BE" w:rsidR="008174BC" w:rsidRPr="006E3473" w:rsidRDefault="008174BC" w:rsidP="008174BC">
      <w:pPr>
        <w:ind w:leftChars="300" w:left="660"/>
      </w:pPr>
      <w:r w:rsidRPr="006E3473">
        <w:rPr>
          <w:rFonts w:hint="eastAsia"/>
        </w:rPr>
        <w:t xml:space="preserve">合志市長　</w:t>
      </w:r>
      <w:r w:rsidR="00980F04">
        <w:rPr>
          <w:rFonts w:hint="eastAsia"/>
        </w:rPr>
        <w:t>荒木 義行</w:t>
      </w:r>
    </w:p>
    <w:p w14:paraId="1048C9DE" w14:textId="77777777" w:rsidR="008174BC" w:rsidRPr="006E3473" w:rsidRDefault="008174BC" w:rsidP="008174BC"/>
    <w:tbl>
      <w:tblPr>
        <w:tblStyle w:val="a7"/>
        <w:tblW w:w="0" w:type="auto"/>
        <w:tblInd w:w="5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835"/>
        <w:gridCol w:w="425"/>
      </w:tblGrid>
      <w:tr w:rsidR="008174BC" w:rsidRPr="006E3473" w14:paraId="1AF5A65C" w14:textId="77777777" w:rsidTr="00006C46">
        <w:trPr>
          <w:trHeight w:val="381"/>
        </w:trPr>
        <w:tc>
          <w:tcPr>
            <w:tcW w:w="1843" w:type="dxa"/>
            <w:vAlign w:val="center"/>
          </w:tcPr>
          <w:p w14:paraId="5374F974" w14:textId="77777777" w:rsidR="008174BC" w:rsidRPr="008174BC" w:rsidRDefault="008174BC" w:rsidP="00006C46">
            <w:pPr>
              <w:jc w:val="distribute"/>
              <w:rPr>
                <w:rFonts w:ascii="ＭＳ 明朝" w:hAnsi="ＭＳ 明朝"/>
                <w:sz w:val="24"/>
                <w:szCs w:val="24"/>
              </w:rPr>
            </w:pPr>
            <w:r w:rsidRPr="008174BC">
              <w:rPr>
                <w:rFonts w:ascii="ＭＳ 明朝" w:hAnsi="ＭＳ 明朝" w:hint="eastAsia"/>
                <w:sz w:val="24"/>
                <w:szCs w:val="24"/>
              </w:rPr>
              <w:t>住所</w:t>
            </w:r>
          </w:p>
        </w:tc>
        <w:tc>
          <w:tcPr>
            <w:tcW w:w="3260" w:type="dxa"/>
            <w:gridSpan w:val="2"/>
            <w:vAlign w:val="center"/>
          </w:tcPr>
          <w:p w14:paraId="4992ACA2" w14:textId="77777777" w:rsidR="008174BC" w:rsidRPr="008174BC" w:rsidRDefault="008174BC" w:rsidP="00006C46">
            <w:pPr>
              <w:rPr>
                <w:rFonts w:ascii="ＭＳ 明朝" w:hAnsi="ＭＳ 明朝"/>
                <w:sz w:val="24"/>
                <w:szCs w:val="24"/>
              </w:rPr>
            </w:pPr>
          </w:p>
        </w:tc>
      </w:tr>
      <w:tr w:rsidR="008174BC" w:rsidRPr="006E3473" w14:paraId="5ABAFD36" w14:textId="77777777" w:rsidTr="00006C46">
        <w:trPr>
          <w:trHeight w:val="381"/>
        </w:trPr>
        <w:tc>
          <w:tcPr>
            <w:tcW w:w="1843" w:type="dxa"/>
            <w:vAlign w:val="center"/>
          </w:tcPr>
          <w:p w14:paraId="5CFBD34A" w14:textId="77777777" w:rsidR="008174BC" w:rsidRPr="008174BC" w:rsidRDefault="008174BC" w:rsidP="00006C46">
            <w:pPr>
              <w:jc w:val="distribute"/>
              <w:rPr>
                <w:rFonts w:ascii="ＭＳ 明朝" w:hAnsi="ＭＳ 明朝"/>
                <w:sz w:val="24"/>
                <w:szCs w:val="24"/>
              </w:rPr>
            </w:pPr>
            <w:r w:rsidRPr="008174BC">
              <w:rPr>
                <w:rFonts w:ascii="ＭＳ 明朝" w:hAnsi="ＭＳ 明朝" w:hint="eastAsia"/>
                <w:sz w:val="24"/>
                <w:szCs w:val="24"/>
              </w:rPr>
              <w:t>商号又は名称</w:t>
            </w:r>
          </w:p>
        </w:tc>
        <w:tc>
          <w:tcPr>
            <w:tcW w:w="3260" w:type="dxa"/>
            <w:gridSpan w:val="2"/>
            <w:vAlign w:val="center"/>
          </w:tcPr>
          <w:p w14:paraId="43E59CBE" w14:textId="77777777" w:rsidR="008174BC" w:rsidRPr="008174BC" w:rsidRDefault="008174BC" w:rsidP="00006C46">
            <w:pPr>
              <w:rPr>
                <w:rFonts w:ascii="ＭＳ 明朝" w:hAnsi="ＭＳ 明朝"/>
                <w:sz w:val="24"/>
                <w:szCs w:val="24"/>
              </w:rPr>
            </w:pPr>
          </w:p>
        </w:tc>
      </w:tr>
      <w:tr w:rsidR="008174BC" w:rsidRPr="006E3473" w14:paraId="5FD6CA01" w14:textId="77777777" w:rsidTr="00006C46">
        <w:trPr>
          <w:trHeight w:val="381"/>
        </w:trPr>
        <w:tc>
          <w:tcPr>
            <w:tcW w:w="1843" w:type="dxa"/>
            <w:vAlign w:val="center"/>
          </w:tcPr>
          <w:p w14:paraId="5290F8CD" w14:textId="77777777" w:rsidR="008174BC" w:rsidRPr="008174BC" w:rsidRDefault="008174BC" w:rsidP="00006C46">
            <w:pPr>
              <w:jc w:val="distribute"/>
              <w:rPr>
                <w:rFonts w:ascii="ＭＳ 明朝" w:hAnsi="ＭＳ 明朝"/>
                <w:sz w:val="24"/>
                <w:szCs w:val="24"/>
              </w:rPr>
            </w:pPr>
            <w:r w:rsidRPr="008174BC">
              <w:rPr>
                <w:rFonts w:ascii="ＭＳ 明朝" w:hAnsi="ＭＳ 明朝" w:hint="eastAsia"/>
                <w:sz w:val="24"/>
                <w:szCs w:val="24"/>
              </w:rPr>
              <w:t>代表者</w:t>
            </w:r>
          </w:p>
        </w:tc>
        <w:tc>
          <w:tcPr>
            <w:tcW w:w="2835" w:type="dxa"/>
            <w:vAlign w:val="center"/>
          </w:tcPr>
          <w:p w14:paraId="1EA5B7CD" w14:textId="77777777" w:rsidR="008174BC" w:rsidRPr="008174BC" w:rsidRDefault="008174BC" w:rsidP="00006C46">
            <w:pPr>
              <w:rPr>
                <w:rFonts w:ascii="ＭＳ 明朝" w:hAnsi="ＭＳ 明朝"/>
                <w:sz w:val="24"/>
                <w:szCs w:val="24"/>
              </w:rPr>
            </w:pPr>
          </w:p>
        </w:tc>
        <w:tc>
          <w:tcPr>
            <w:tcW w:w="425" w:type="dxa"/>
            <w:vAlign w:val="center"/>
          </w:tcPr>
          <w:p w14:paraId="5688F974" w14:textId="77777777" w:rsidR="008174BC" w:rsidRPr="008174BC" w:rsidRDefault="008174BC" w:rsidP="00006C46">
            <w:pPr>
              <w:rPr>
                <w:rFonts w:ascii="ＭＳ 明朝" w:hAnsi="ＭＳ 明朝"/>
                <w:sz w:val="24"/>
                <w:szCs w:val="24"/>
              </w:rPr>
            </w:pPr>
            <w:r w:rsidRPr="008174BC">
              <w:rPr>
                <w:rFonts w:ascii="ＭＳ 明朝" w:hAnsi="ＭＳ 明朝" w:hint="eastAsia"/>
                <w:sz w:val="24"/>
                <w:szCs w:val="24"/>
              </w:rPr>
              <w:t>印</w:t>
            </w:r>
          </w:p>
        </w:tc>
      </w:tr>
    </w:tbl>
    <w:p w14:paraId="4E1073A9" w14:textId="77777777" w:rsidR="008174BC" w:rsidRPr="006E3473" w:rsidRDefault="008174BC" w:rsidP="008174BC"/>
    <w:p w14:paraId="6831F86D" w14:textId="77777777" w:rsidR="008174BC" w:rsidRPr="006E3473" w:rsidRDefault="008174BC" w:rsidP="008174BC">
      <w:pPr>
        <w:jc w:val="center"/>
        <w:rPr>
          <w:b/>
          <w:sz w:val="28"/>
          <w:szCs w:val="28"/>
        </w:rPr>
      </w:pPr>
      <w:r w:rsidRPr="006E3473">
        <w:rPr>
          <w:rFonts w:hint="eastAsia"/>
          <w:b/>
          <w:sz w:val="28"/>
          <w:szCs w:val="28"/>
        </w:rPr>
        <w:t>プロポーザル参加申込書</w:t>
      </w:r>
    </w:p>
    <w:p w14:paraId="60146C3A" w14:textId="77777777" w:rsidR="008174BC" w:rsidRPr="006E3473" w:rsidRDefault="008174BC" w:rsidP="008174BC"/>
    <w:p w14:paraId="0A88C5DD" w14:textId="77777777" w:rsidR="008174BC" w:rsidRPr="006E3473" w:rsidRDefault="008174BC" w:rsidP="008174BC">
      <w:r w:rsidRPr="006E3473">
        <w:rPr>
          <w:rFonts w:hint="eastAsia"/>
        </w:rPr>
        <w:t xml:space="preserve">　</w:t>
      </w:r>
      <w:r>
        <w:rPr>
          <w:rFonts w:hint="eastAsia"/>
        </w:rPr>
        <w:t xml:space="preserve">　　</w:t>
      </w:r>
      <w:r w:rsidRPr="006E3473">
        <w:rPr>
          <w:rFonts w:hint="eastAsia"/>
        </w:rPr>
        <w:t xml:space="preserve">　　年　　月　　日付けで公表された合志市上下水道料金徴収等業務委託に関するプロポーザルに参加したいので、関係書類を添えて申し込みます。</w:t>
      </w:r>
    </w:p>
    <w:p w14:paraId="3C1B6C21" w14:textId="77777777" w:rsidR="008174BC" w:rsidRPr="006E3473" w:rsidRDefault="008174BC" w:rsidP="008174BC">
      <w:r w:rsidRPr="006E3473">
        <w:rPr>
          <w:rFonts w:hint="eastAsia"/>
        </w:rPr>
        <w:t xml:space="preserve">　なお、実施要領等に定められた参加資格要件等を満たすとともに、提出書類の記載事項及び添付書類のすべての記載事項が事実と相違ないことを誓約します。</w:t>
      </w:r>
    </w:p>
    <w:p w14:paraId="030FF45A" w14:textId="77777777" w:rsidR="008174BC" w:rsidRPr="006E3473" w:rsidRDefault="008174BC" w:rsidP="008174BC"/>
    <w:p w14:paraId="161DC351" w14:textId="77777777" w:rsidR="008174BC" w:rsidRPr="006E3473" w:rsidRDefault="008174BC" w:rsidP="008174BC">
      <w:pPr>
        <w:pStyle w:val="a8"/>
        <w:rPr>
          <w:rFonts w:ascii="ＭＳ 明朝" w:hAnsi="ＭＳ 明朝"/>
        </w:rPr>
      </w:pPr>
      <w:r w:rsidRPr="006E3473">
        <w:rPr>
          <w:rFonts w:ascii="ＭＳ 明朝" w:hAnsi="ＭＳ 明朝" w:hint="eastAsia"/>
        </w:rPr>
        <w:t>記</w:t>
      </w:r>
    </w:p>
    <w:p w14:paraId="0EDAAAC3" w14:textId="77777777" w:rsidR="008174BC" w:rsidRPr="006E3473" w:rsidRDefault="008174BC" w:rsidP="008174BC"/>
    <w:p w14:paraId="75D5A506" w14:textId="77777777" w:rsidR="008174BC" w:rsidRPr="006E3473" w:rsidRDefault="008174BC" w:rsidP="008174BC">
      <w:r>
        <w:rPr>
          <w:rFonts w:hint="eastAsia"/>
        </w:rPr>
        <w:t>1</w:t>
      </w:r>
      <w:r w:rsidRPr="006E3473">
        <w:rPr>
          <w:rFonts w:hint="eastAsia"/>
        </w:rPr>
        <w:t xml:space="preserve">　添付書類（様式自由）</w:t>
      </w:r>
    </w:p>
    <w:p w14:paraId="2028BB23" w14:textId="77777777" w:rsidR="008174BC" w:rsidRPr="006E3473" w:rsidRDefault="008174BC" w:rsidP="008174BC">
      <w:pPr>
        <w:ind w:leftChars="100" w:left="220"/>
      </w:pPr>
      <w:r w:rsidRPr="006E3473">
        <w:rPr>
          <w:rFonts w:hint="eastAsia"/>
        </w:rPr>
        <w:t>(</w:t>
      </w:r>
      <w:r>
        <w:rPr>
          <w:rFonts w:hint="eastAsia"/>
        </w:rPr>
        <w:t>1</w:t>
      </w:r>
      <w:r w:rsidRPr="006E3473">
        <w:rPr>
          <w:rFonts w:hint="eastAsia"/>
        </w:rPr>
        <w:t>)会社概要</w:t>
      </w:r>
    </w:p>
    <w:p w14:paraId="559FED2E" w14:textId="77777777" w:rsidR="008174BC" w:rsidRPr="006E3473" w:rsidRDefault="008174BC" w:rsidP="008174BC">
      <w:pPr>
        <w:ind w:leftChars="100" w:left="220"/>
      </w:pPr>
      <w:r w:rsidRPr="006E3473">
        <w:rPr>
          <w:rFonts w:hint="eastAsia"/>
        </w:rPr>
        <w:t>(</w:t>
      </w:r>
      <w:r>
        <w:rPr>
          <w:rFonts w:hint="eastAsia"/>
        </w:rPr>
        <w:t>2</w:t>
      </w:r>
      <w:r w:rsidRPr="006E3473">
        <w:rPr>
          <w:rFonts w:hint="eastAsia"/>
        </w:rPr>
        <w:t>)財務状況（直近</w:t>
      </w:r>
      <w:r>
        <w:rPr>
          <w:rFonts w:hint="eastAsia"/>
        </w:rPr>
        <w:t>2</w:t>
      </w:r>
      <w:r w:rsidRPr="006E3473">
        <w:rPr>
          <w:rFonts w:hint="eastAsia"/>
        </w:rPr>
        <w:t>ヵ年における貸借対照表及び損益計算書）</w:t>
      </w:r>
    </w:p>
    <w:p w14:paraId="735AD1C7" w14:textId="77777777" w:rsidR="008174BC" w:rsidRPr="006E3473" w:rsidRDefault="008174BC" w:rsidP="008174BC">
      <w:pPr>
        <w:ind w:leftChars="100" w:left="220"/>
      </w:pPr>
      <w:r w:rsidRPr="006E3473">
        <w:rPr>
          <w:rFonts w:hint="eastAsia"/>
        </w:rPr>
        <w:t>(</w:t>
      </w:r>
      <w:r>
        <w:rPr>
          <w:rFonts w:hint="eastAsia"/>
        </w:rPr>
        <w:t>3</w:t>
      </w:r>
      <w:r w:rsidRPr="006E3473">
        <w:rPr>
          <w:rFonts w:hint="eastAsia"/>
        </w:rPr>
        <w:t>)会社・法人の登記事項証明書</w:t>
      </w:r>
    </w:p>
    <w:p w14:paraId="7E2EB7D9" w14:textId="77777777" w:rsidR="008174BC" w:rsidRPr="006E3473" w:rsidRDefault="008174BC" w:rsidP="008174BC">
      <w:pPr>
        <w:ind w:leftChars="100" w:left="220"/>
      </w:pPr>
      <w:r w:rsidRPr="006E3473">
        <w:t>(</w:t>
      </w:r>
      <w:r>
        <w:t>4</w:t>
      </w:r>
      <w:r w:rsidRPr="006E3473">
        <w:t>)</w:t>
      </w:r>
      <w:r w:rsidRPr="006E3473">
        <w:rPr>
          <w:rFonts w:hint="eastAsia"/>
        </w:rPr>
        <w:t>類似業務受託実績表及び配置予定業務責任者の実務経験に関する実績表</w:t>
      </w:r>
    </w:p>
    <w:p w14:paraId="61500A13" w14:textId="77777777" w:rsidR="008174BC" w:rsidRPr="006E3473" w:rsidRDefault="008174BC" w:rsidP="008174BC">
      <w:pPr>
        <w:ind w:leftChars="100" w:left="220"/>
      </w:pPr>
      <w:r w:rsidRPr="006E3473">
        <w:rPr>
          <w:rFonts w:hint="eastAsia"/>
        </w:rPr>
        <w:t>(</w:t>
      </w:r>
      <w:r>
        <w:rPr>
          <w:rFonts w:hint="eastAsia"/>
        </w:rPr>
        <w:t>5</w:t>
      </w:r>
      <w:r w:rsidRPr="006E3473">
        <w:rPr>
          <w:rFonts w:hint="eastAsia"/>
        </w:rPr>
        <w:t>)類似業務受託実績を証する書類（契約書等の写し）</w:t>
      </w:r>
    </w:p>
    <w:p w14:paraId="569F59B0" w14:textId="77777777" w:rsidR="008174BC" w:rsidRPr="006E3473" w:rsidRDefault="008174BC" w:rsidP="008174BC">
      <w:pPr>
        <w:ind w:leftChars="100" w:left="220"/>
      </w:pPr>
      <w:r w:rsidRPr="006E3473">
        <w:rPr>
          <w:rFonts w:hint="eastAsia"/>
        </w:rPr>
        <w:t>(</w:t>
      </w:r>
      <w:r>
        <w:rPr>
          <w:rFonts w:hint="eastAsia"/>
        </w:rPr>
        <w:t>6</w:t>
      </w:r>
      <w:r w:rsidRPr="006E3473">
        <w:rPr>
          <w:rFonts w:hint="eastAsia"/>
        </w:rPr>
        <w:t>)国税及び地方税に滞納が無いことの証明書</w:t>
      </w:r>
    </w:p>
    <w:p w14:paraId="3A408629" w14:textId="77777777" w:rsidR="008174BC" w:rsidRPr="006E3473" w:rsidRDefault="008174BC" w:rsidP="008174BC">
      <w:pPr>
        <w:ind w:leftChars="100" w:left="440" w:hangingChars="100" w:hanging="220"/>
      </w:pPr>
      <w:r w:rsidRPr="006E3473">
        <w:rPr>
          <w:rFonts w:hint="eastAsia"/>
        </w:rPr>
        <w:t>(</w:t>
      </w:r>
      <w:r>
        <w:rPr>
          <w:rFonts w:hint="eastAsia"/>
        </w:rPr>
        <w:t>7</w:t>
      </w:r>
      <w:r w:rsidRPr="006E3473">
        <w:rPr>
          <w:rFonts w:hint="eastAsia"/>
        </w:rPr>
        <w:t>)情報セキュリティ対策の取組みを証する書類（プライバシーポリシー、プライバシーマーク又はISMSの認定証等の写し等）</w:t>
      </w:r>
    </w:p>
    <w:p w14:paraId="5867A8D6" w14:textId="77777777" w:rsidR="008174BC" w:rsidRPr="006E3473" w:rsidRDefault="008174BC" w:rsidP="008174BC">
      <w:pPr>
        <w:ind w:left="440" w:hangingChars="200" w:hanging="440"/>
      </w:pPr>
    </w:p>
    <w:p w14:paraId="1BC500B2" w14:textId="77777777" w:rsidR="008174BC" w:rsidRPr="006E3473" w:rsidRDefault="008174BC" w:rsidP="008174BC">
      <w:pPr>
        <w:ind w:left="440" w:hangingChars="200" w:hanging="440"/>
      </w:pPr>
      <w:r>
        <w:rPr>
          <w:rFonts w:hint="eastAsia"/>
        </w:rPr>
        <w:t>2</w:t>
      </w:r>
      <w:r w:rsidRPr="006E3473">
        <w:rPr>
          <w:rFonts w:hint="eastAsia"/>
        </w:rPr>
        <w:t xml:space="preserve">　連絡先</w:t>
      </w:r>
    </w:p>
    <w:tbl>
      <w:tblPr>
        <w:tblStyle w:val="a7"/>
        <w:tblW w:w="9507" w:type="dxa"/>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9"/>
        <w:gridCol w:w="7368"/>
      </w:tblGrid>
      <w:tr w:rsidR="008174BC" w:rsidRPr="006E3473" w14:paraId="404C38FF" w14:textId="77777777" w:rsidTr="008174BC">
        <w:tc>
          <w:tcPr>
            <w:tcW w:w="2139" w:type="dxa"/>
          </w:tcPr>
          <w:p w14:paraId="6FB8762B" w14:textId="77777777" w:rsidR="008174BC" w:rsidRPr="00690724" w:rsidRDefault="008174BC" w:rsidP="00006C46">
            <w:pPr>
              <w:rPr>
                <w:rFonts w:ascii="ＭＳ 明朝" w:hAnsi="ＭＳ 明朝"/>
                <w:sz w:val="22"/>
                <w:szCs w:val="22"/>
              </w:rPr>
            </w:pPr>
            <w:r w:rsidRPr="00690724">
              <w:rPr>
                <w:rFonts w:ascii="ＭＳ 明朝" w:hAnsi="ＭＳ 明朝" w:hint="eastAsia"/>
                <w:sz w:val="22"/>
                <w:szCs w:val="22"/>
              </w:rPr>
              <w:t>(1)住所</w:t>
            </w:r>
          </w:p>
        </w:tc>
        <w:tc>
          <w:tcPr>
            <w:tcW w:w="7368" w:type="dxa"/>
          </w:tcPr>
          <w:p w14:paraId="129A30BB" w14:textId="77777777" w:rsidR="008174BC" w:rsidRPr="00690724" w:rsidRDefault="008174BC" w:rsidP="00006C46">
            <w:pPr>
              <w:rPr>
                <w:rFonts w:ascii="ＭＳ 明朝" w:hAnsi="ＭＳ 明朝"/>
                <w:sz w:val="22"/>
                <w:szCs w:val="22"/>
              </w:rPr>
            </w:pPr>
            <w:r w:rsidRPr="00690724">
              <w:rPr>
                <w:rFonts w:ascii="ＭＳ 明朝" w:hAnsi="ＭＳ 明朝" w:hint="eastAsia"/>
                <w:sz w:val="22"/>
                <w:szCs w:val="22"/>
              </w:rPr>
              <w:t>〒</w:t>
            </w:r>
          </w:p>
        </w:tc>
      </w:tr>
      <w:tr w:rsidR="008174BC" w:rsidRPr="006E3473" w14:paraId="53903CD3" w14:textId="77777777" w:rsidTr="008174BC">
        <w:tc>
          <w:tcPr>
            <w:tcW w:w="2139" w:type="dxa"/>
          </w:tcPr>
          <w:p w14:paraId="473357EB" w14:textId="77777777" w:rsidR="008174BC" w:rsidRPr="00690724" w:rsidRDefault="008174BC" w:rsidP="00006C46">
            <w:pPr>
              <w:rPr>
                <w:rFonts w:ascii="ＭＳ 明朝" w:hAnsi="ＭＳ 明朝"/>
                <w:sz w:val="22"/>
                <w:szCs w:val="22"/>
              </w:rPr>
            </w:pPr>
            <w:r w:rsidRPr="00690724">
              <w:rPr>
                <w:rFonts w:ascii="ＭＳ 明朝" w:hAnsi="ＭＳ 明朝" w:hint="eastAsia"/>
                <w:sz w:val="22"/>
                <w:szCs w:val="22"/>
              </w:rPr>
              <w:t>(2)所属等</w:t>
            </w:r>
          </w:p>
        </w:tc>
        <w:tc>
          <w:tcPr>
            <w:tcW w:w="7368" w:type="dxa"/>
          </w:tcPr>
          <w:p w14:paraId="17C09E93" w14:textId="77777777" w:rsidR="008174BC" w:rsidRPr="00690724" w:rsidRDefault="008174BC" w:rsidP="00006C46">
            <w:pPr>
              <w:rPr>
                <w:rFonts w:ascii="ＭＳ 明朝" w:hAnsi="ＭＳ 明朝"/>
                <w:sz w:val="22"/>
                <w:szCs w:val="22"/>
              </w:rPr>
            </w:pPr>
          </w:p>
        </w:tc>
      </w:tr>
      <w:tr w:rsidR="008174BC" w:rsidRPr="006E3473" w14:paraId="055183A1" w14:textId="77777777" w:rsidTr="008174BC">
        <w:tc>
          <w:tcPr>
            <w:tcW w:w="2139" w:type="dxa"/>
          </w:tcPr>
          <w:p w14:paraId="5F7A592C" w14:textId="77777777" w:rsidR="008174BC" w:rsidRPr="00690724" w:rsidRDefault="008174BC" w:rsidP="00006C46">
            <w:pPr>
              <w:rPr>
                <w:rFonts w:ascii="ＭＳ 明朝" w:hAnsi="ＭＳ 明朝"/>
                <w:sz w:val="22"/>
                <w:szCs w:val="22"/>
              </w:rPr>
            </w:pPr>
            <w:r w:rsidRPr="00690724">
              <w:rPr>
                <w:rFonts w:ascii="ＭＳ 明朝" w:hAnsi="ＭＳ 明朝" w:hint="eastAsia"/>
                <w:sz w:val="22"/>
                <w:szCs w:val="22"/>
              </w:rPr>
              <w:t>(3)担当者職氏名</w:t>
            </w:r>
          </w:p>
        </w:tc>
        <w:tc>
          <w:tcPr>
            <w:tcW w:w="7368" w:type="dxa"/>
          </w:tcPr>
          <w:p w14:paraId="73BBC3C0" w14:textId="77777777" w:rsidR="008174BC" w:rsidRPr="00690724" w:rsidRDefault="008174BC" w:rsidP="00006C46">
            <w:pPr>
              <w:rPr>
                <w:rFonts w:ascii="ＭＳ 明朝" w:hAnsi="ＭＳ 明朝"/>
                <w:sz w:val="22"/>
                <w:szCs w:val="22"/>
              </w:rPr>
            </w:pPr>
          </w:p>
        </w:tc>
      </w:tr>
      <w:tr w:rsidR="008174BC" w:rsidRPr="006E3473" w14:paraId="140471B9" w14:textId="77777777" w:rsidTr="008174BC">
        <w:tc>
          <w:tcPr>
            <w:tcW w:w="2139" w:type="dxa"/>
          </w:tcPr>
          <w:p w14:paraId="23337A1A" w14:textId="77777777" w:rsidR="008174BC" w:rsidRPr="00690724" w:rsidRDefault="008174BC" w:rsidP="00006C46">
            <w:pPr>
              <w:rPr>
                <w:rFonts w:ascii="ＭＳ 明朝" w:hAnsi="ＭＳ 明朝"/>
                <w:sz w:val="22"/>
                <w:szCs w:val="22"/>
              </w:rPr>
            </w:pPr>
            <w:r w:rsidRPr="00690724">
              <w:rPr>
                <w:rFonts w:ascii="ＭＳ 明朝" w:hAnsi="ＭＳ 明朝" w:hint="eastAsia"/>
                <w:sz w:val="22"/>
                <w:szCs w:val="22"/>
              </w:rPr>
              <w:t>(4)電話番号</w:t>
            </w:r>
          </w:p>
        </w:tc>
        <w:tc>
          <w:tcPr>
            <w:tcW w:w="7368" w:type="dxa"/>
          </w:tcPr>
          <w:p w14:paraId="08DFFD48" w14:textId="77777777" w:rsidR="008174BC" w:rsidRPr="00690724" w:rsidRDefault="008174BC" w:rsidP="00006C46">
            <w:pPr>
              <w:rPr>
                <w:rFonts w:ascii="ＭＳ 明朝" w:hAnsi="ＭＳ 明朝"/>
                <w:sz w:val="22"/>
                <w:szCs w:val="22"/>
              </w:rPr>
            </w:pPr>
          </w:p>
        </w:tc>
      </w:tr>
      <w:tr w:rsidR="008174BC" w:rsidRPr="006E3473" w14:paraId="42162AC6" w14:textId="77777777" w:rsidTr="008174BC">
        <w:tc>
          <w:tcPr>
            <w:tcW w:w="2139" w:type="dxa"/>
          </w:tcPr>
          <w:p w14:paraId="098B9363" w14:textId="77777777" w:rsidR="008174BC" w:rsidRPr="00690724" w:rsidRDefault="008174BC" w:rsidP="00006C46">
            <w:pPr>
              <w:rPr>
                <w:rFonts w:ascii="ＭＳ 明朝" w:hAnsi="ＭＳ 明朝"/>
                <w:sz w:val="22"/>
                <w:szCs w:val="22"/>
              </w:rPr>
            </w:pPr>
            <w:r w:rsidRPr="00690724">
              <w:rPr>
                <w:rFonts w:ascii="ＭＳ 明朝" w:hAnsi="ＭＳ 明朝" w:hint="eastAsia"/>
                <w:sz w:val="22"/>
                <w:szCs w:val="22"/>
              </w:rPr>
              <w:t>(5)FAX番号</w:t>
            </w:r>
          </w:p>
        </w:tc>
        <w:tc>
          <w:tcPr>
            <w:tcW w:w="7368" w:type="dxa"/>
          </w:tcPr>
          <w:p w14:paraId="4AA1F3E3" w14:textId="77777777" w:rsidR="008174BC" w:rsidRPr="00690724" w:rsidRDefault="008174BC" w:rsidP="00006C46">
            <w:pPr>
              <w:rPr>
                <w:rFonts w:ascii="ＭＳ 明朝" w:hAnsi="ＭＳ 明朝"/>
                <w:sz w:val="22"/>
                <w:szCs w:val="22"/>
              </w:rPr>
            </w:pPr>
          </w:p>
        </w:tc>
      </w:tr>
      <w:tr w:rsidR="008174BC" w:rsidRPr="006E3473" w14:paraId="45CDC4ED" w14:textId="77777777" w:rsidTr="008174BC">
        <w:tc>
          <w:tcPr>
            <w:tcW w:w="2139" w:type="dxa"/>
          </w:tcPr>
          <w:p w14:paraId="6773C991" w14:textId="77777777" w:rsidR="008174BC" w:rsidRPr="00690724" w:rsidRDefault="008174BC" w:rsidP="00006C46">
            <w:pPr>
              <w:rPr>
                <w:rFonts w:ascii="ＭＳ 明朝" w:hAnsi="ＭＳ 明朝"/>
                <w:sz w:val="22"/>
                <w:szCs w:val="22"/>
              </w:rPr>
            </w:pPr>
            <w:r w:rsidRPr="00690724">
              <w:rPr>
                <w:rFonts w:ascii="ＭＳ 明朝" w:hAnsi="ＭＳ 明朝" w:hint="eastAsia"/>
                <w:sz w:val="22"/>
                <w:szCs w:val="22"/>
              </w:rPr>
              <w:t>(6)電子メール</w:t>
            </w:r>
          </w:p>
        </w:tc>
        <w:tc>
          <w:tcPr>
            <w:tcW w:w="7368" w:type="dxa"/>
          </w:tcPr>
          <w:p w14:paraId="60089F22" w14:textId="77777777" w:rsidR="008174BC" w:rsidRPr="00690724" w:rsidRDefault="008174BC" w:rsidP="00006C46">
            <w:pPr>
              <w:rPr>
                <w:rFonts w:ascii="ＭＳ 明朝" w:hAnsi="ＭＳ 明朝"/>
                <w:sz w:val="22"/>
                <w:szCs w:val="22"/>
              </w:rPr>
            </w:pPr>
          </w:p>
        </w:tc>
      </w:tr>
    </w:tbl>
    <w:p w14:paraId="0EA8D612" w14:textId="77777777" w:rsidR="00690724" w:rsidRDefault="00690724">
      <w:pPr>
        <w:widowControl/>
        <w:jc w:val="left"/>
      </w:pPr>
      <w:r>
        <w:br w:type="page"/>
      </w:r>
    </w:p>
    <w:p w14:paraId="17A06383" w14:textId="77777777" w:rsidR="00690724" w:rsidRPr="006E3473" w:rsidRDefault="00690724" w:rsidP="00690724">
      <w:pPr>
        <w:ind w:rightChars="100" w:right="220"/>
        <w:jc w:val="left"/>
      </w:pPr>
      <w:r w:rsidRPr="006E3473">
        <w:rPr>
          <w:rFonts w:hint="eastAsia"/>
        </w:rPr>
        <w:lastRenderedPageBreak/>
        <w:t>様式第</w:t>
      </w:r>
      <w:r>
        <w:rPr>
          <w:rFonts w:hint="eastAsia"/>
        </w:rPr>
        <w:t>2</w:t>
      </w:r>
      <w:r w:rsidRPr="006E3473">
        <w:rPr>
          <w:rFonts w:hint="eastAsia"/>
        </w:rPr>
        <w:t>号</w:t>
      </w:r>
    </w:p>
    <w:p w14:paraId="7F1653A1" w14:textId="77777777" w:rsidR="00690724" w:rsidRPr="006E3473" w:rsidRDefault="00690724" w:rsidP="00690724">
      <w:pPr>
        <w:ind w:leftChars="100" w:left="220" w:rightChars="100" w:right="220"/>
        <w:jc w:val="right"/>
      </w:pPr>
      <w:r w:rsidRPr="00B64883">
        <w:rPr>
          <w:rFonts w:hint="eastAsia"/>
          <w:kern w:val="0"/>
        </w:rPr>
        <w:t>第</w:t>
      </w:r>
      <w:r w:rsidRPr="006E3473">
        <w:rPr>
          <w:rFonts w:hint="eastAsia"/>
        </w:rPr>
        <w:t xml:space="preserve">　　　　　号</w:t>
      </w:r>
    </w:p>
    <w:p w14:paraId="16934CCA" w14:textId="77777777" w:rsidR="00690724" w:rsidRPr="006E3473" w:rsidRDefault="00690724" w:rsidP="00690724">
      <w:pPr>
        <w:ind w:leftChars="100" w:left="220" w:rightChars="100" w:right="220"/>
        <w:jc w:val="right"/>
      </w:pPr>
      <w:r w:rsidRPr="006E3473">
        <w:rPr>
          <w:rFonts w:hint="eastAsia"/>
        </w:rPr>
        <w:t>年　　月　　日</w:t>
      </w:r>
    </w:p>
    <w:p w14:paraId="2BF59A41" w14:textId="77777777" w:rsidR="00690724" w:rsidRPr="006E3473" w:rsidRDefault="00690724" w:rsidP="00690724">
      <w:pPr>
        <w:ind w:leftChars="100" w:left="220" w:rightChars="100" w:right="220"/>
      </w:pPr>
    </w:p>
    <w:p w14:paraId="082B8449" w14:textId="77777777" w:rsidR="00690724" w:rsidRPr="006E3473" w:rsidRDefault="00690724" w:rsidP="00690724">
      <w:pPr>
        <w:ind w:leftChars="100" w:left="220" w:rightChars="100" w:right="220"/>
      </w:pPr>
      <w:r w:rsidRPr="006E3473">
        <w:rPr>
          <w:rFonts w:hint="eastAsia"/>
        </w:rPr>
        <w:t xml:space="preserve">　　　　　　　　　　　　　　様</w:t>
      </w:r>
    </w:p>
    <w:p w14:paraId="087EA1BD" w14:textId="77777777" w:rsidR="00690724" w:rsidRPr="006E3473" w:rsidRDefault="00690724" w:rsidP="00690724">
      <w:pPr>
        <w:spacing w:line="276" w:lineRule="auto"/>
        <w:ind w:leftChars="100" w:left="220" w:rightChars="100" w:right="220"/>
      </w:pPr>
    </w:p>
    <w:p w14:paraId="7D0F927E" w14:textId="77777777" w:rsidR="00690724" w:rsidRPr="006E3473" w:rsidRDefault="00690724" w:rsidP="00690724">
      <w:pPr>
        <w:spacing w:line="240" w:lineRule="exact"/>
        <w:ind w:leftChars="2755" w:left="6061" w:rightChars="100" w:right="220"/>
      </w:pPr>
      <w:r w:rsidRPr="006E3473">
        <w:rPr>
          <w:rFonts w:hint="eastAsia"/>
        </w:rPr>
        <w:t>合志市水道事業</w:t>
      </w:r>
    </w:p>
    <w:p w14:paraId="5973ECE0" w14:textId="77777777" w:rsidR="00690724" w:rsidRPr="006E3473" w:rsidRDefault="00690724" w:rsidP="00690724">
      <w:pPr>
        <w:spacing w:line="240" w:lineRule="exact"/>
        <w:ind w:leftChars="2755" w:left="6061" w:rightChars="100" w:right="220"/>
      </w:pPr>
      <w:r w:rsidRPr="006E3473">
        <w:rPr>
          <w:rFonts w:hint="eastAsia"/>
        </w:rPr>
        <w:t>合志市下水道事業</w:t>
      </w:r>
    </w:p>
    <w:p w14:paraId="4F532604" w14:textId="77777777" w:rsidR="00690724" w:rsidRPr="006E3473" w:rsidRDefault="00690724" w:rsidP="00690724">
      <w:pPr>
        <w:spacing w:line="240" w:lineRule="exact"/>
        <w:ind w:leftChars="2755" w:left="6061" w:rightChars="100" w:right="220"/>
      </w:pPr>
      <w:r w:rsidRPr="006E3473">
        <w:rPr>
          <w:rFonts w:hint="eastAsia"/>
        </w:rPr>
        <w:t>合志市工業用水道事業</w:t>
      </w:r>
    </w:p>
    <w:p w14:paraId="43E63CB9" w14:textId="3826D1D8" w:rsidR="00690724" w:rsidRPr="006E3473" w:rsidRDefault="00690724" w:rsidP="00690724">
      <w:pPr>
        <w:spacing w:line="276" w:lineRule="auto"/>
        <w:ind w:leftChars="2855" w:left="6281" w:rightChars="100" w:right="220"/>
      </w:pPr>
      <w:r w:rsidRPr="006E3473">
        <w:rPr>
          <w:rFonts w:hint="eastAsia"/>
        </w:rPr>
        <w:t xml:space="preserve">合志市長　</w:t>
      </w:r>
      <w:r w:rsidR="00980F04">
        <w:rPr>
          <w:rFonts w:hint="eastAsia"/>
        </w:rPr>
        <w:t>荒木 義行</w:t>
      </w:r>
    </w:p>
    <w:p w14:paraId="72B453CE" w14:textId="77777777" w:rsidR="00690724" w:rsidRPr="006E3473" w:rsidRDefault="00690724" w:rsidP="00690724">
      <w:pPr>
        <w:ind w:leftChars="100" w:left="220" w:rightChars="100" w:right="220"/>
      </w:pPr>
    </w:p>
    <w:p w14:paraId="0AFFF46F" w14:textId="77777777" w:rsidR="00690724" w:rsidRPr="006E3473" w:rsidRDefault="00690724" w:rsidP="00690724">
      <w:pPr>
        <w:ind w:leftChars="100" w:left="220" w:rightChars="100" w:right="220"/>
        <w:jc w:val="center"/>
        <w:rPr>
          <w:b/>
          <w:sz w:val="28"/>
          <w:szCs w:val="28"/>
        </w:rPr>
      </w:pPr>
      <w:r w:rsidRPr="006E3473">
        <w:rPr>
          <w:rFonts w:hint="eastAsia"/>
          <w:b/>
          <w:sz w:val="28"/>
          <w:szCs w:val="28"/>
        </w:rPr>
        <w:t>プロポーザル参加要請書</w:t>
      </w:r>
    </w:p>
    <w:p w14:paraId="1850FDB3" w14:textId="77777777" w:rsidR="00690724" w:rsidRPr="006E3473" w:rsidRDefault="00690724" w:rsidP="00690724">
      <w:pPr>
        <w:ind w:leftChars="100" w:left="220" w:rightChars="100" w:right="220"/>
      </w:pPr>
    </w:p>
    <w:p w14:paraId="7621786B" w14:textId="77777777" w:rsidR="00690724" w:rsidRPr="006E3473" w:rsidRDefault="00690724" w:rsidP="00690724">
      <w:r w:rsidRPr="006E3473">
        <w:rPr>
          <w:rFonts w:hint="eastAsia"/>
        </w:rPr>
        <w:t xml:space="preserve">　</w:t>
      </w:r>
      <w:r>
        <w:rPr>
          <w:rFonts w:hint="eastAsia"/>
        </w:rPr>
        <w:t xml:space="preserve">　　</w:t>
      </w:r>
      <w:r w:rsidRPr="006E3473">
        <w:rPr>
          <w:rFonts w:hint="eastAsia"/>
        </w:rPr>
        <w:t xml:space="preserve">　　年　　月　　日付けで貴社から提出された合志市上下水道料金徴収等業務委託に係るプロポーザル参加申込書を基に、参加資格を審査したところ、参加資格を有すると認められましたので、プロポーザルへの参加を要請します。</w:t>
      </w:r>
    </w:p>
    <w:p w14:paraId="7D158A24" w14:textId="77777777" w:rsidR="00690724" w:rsidRPr="006E3473" w:rsidRDefault="00690724" w:rsidP="00690724">
      <w:r w:rsidRPr="006E3473">
        <w:rPr>
          <w:rFonts w:hint="eastAsia"/>
        </w:rPr>
        <w:t xml:space="preserve">　つきましては、実施要領等を十分ご理解のうえ、業務提案書及び提案見積書を提出期限までに提出してください。</w:t>
      </w:r>
    </w:p>
    <w:p w14:paraId="3E618F39" w14:textId="77777777" w:rsidR="00690724" w:rsidRPr="006E3473" w:rsidRDefault="00690724" w:rsidP="00690724"/>
    <w:p w14:paraId="3FC05932" w14:textId="77777777" w:rsidR="00690724" w:rsidRPr="006E3473" w:rsidRDefault="00690724" w:rsidP="00690724"/>
    <w:p w14:paraId="512AA4AF" w14:textId="77777777" w:rsidR="00690724" w:rsidRPr="006E3473" w:rsidRDefault="00690724" w:rsidP="00690724">
      <w:pPr>
        <w:jc w:val="center"/>
      </w:pPr>
      <w:r w:rsidRPr="006E3473">
        <w:rPr>
          <w:rFonts w:hint="eastAsia"/>
        </w:rPr>
        <w:t xml:space="preserve">提出期限　　</w:t>
      </w:r>
      <w:r>
        <w:rPr>
          <w:rFonts w:hint="eastAsia"/>
        </w:rPr>
        <w:t xml:space="preserve">　　</w:t>
      </w:r>
      <w:r w:rsidRPr="006E3473">
        <w:rPr>
          <w:rFonts w:hint="eastAsia"/>
        </w:rPr>
        <w:t xml:space="preserve">　　年　　月　　日（　）　午後</w:t>
      </w:r>
      <w:r>
        <w:rPr>
          <w:rFonts w:hint="eastAsia"/>
        </w:rPr>
        <w:t>5</w:t>
      </w:r>
      <w:r w:rsidRPr="006E3473">
        <w:rPr>
          <w:rFonts w:hint="eastAsia"/>
        </w:rPr>
        <w:t>時</w:t>
      </w:r>
      <w:r>
        <w:rPr>
          <w:rFonts w:hint="eastAsia"/>
        </w:rPr>
        <w:t>00</w:t>
      </w:r>
      <w:r w:rsidRPr="006E3473">
        <w:rPr>
          <w:rFonts w:hint="eastAsia"/>
        </w:rPr>
        <w:t>分まで（必着）</w:t>
      </w:r>
    </w:p>
    <w:p w14:paraId="6BFCBF63" w14:textId="268499EF" w:rsidR="00690724" w:rsidRDefault="00690724" w:rsidP="00690724"/>
    <w:p w14:paraId="48123BB1" w14:textId="7E88D548" w:rsidR="00690724" w:rsidRDefault="00690724" w:rsidP="00690724"/>
    <w:p w14:paraId="626B1F25" w14:textId="4296AF2D" w:rsidR="00690724" w:rsidRDefault="00690724" w:rsidP="00690724"/>
    <w:p w14:paraId="29CB17EF" w14:textId="6F61E358" w:rsidR="00690724" w:rsidRDefault="00690724" w:rsidP="00690724"/>
    <w:p w14:paraId="195B97AA" w14:textId="5AF79237" w:rsidR="00690724" w:rsidRDefault="00690724" w:rsidP="00690724"/>
    <w:p w14:paraId="541AAB0D" w14:textId="280F564F" w:rsidR="00690724" w:rsidRDefault="00690724" w:rsidP="00690724"/>
    <w:p w14:paraId="73DC583C" w14:textId="66B11BE6" w:rsidR="00690724" w:rsidRDefault="00A06183" w:rsidP="00690724">
      <w:r>
        <w:rPr>
          <w:noProof/>
        </w:rPr>
        <mc:AlternateContent>
          <mc:Choice Requires="wps">
            <w:drawing>
              <wp:anchor distT="0" distB="0" distL="114300" distR="114300" simplePos="0" relativeHeight="251662336" behindDoc="0" locked="0" layoutInCell="1" allowOverlap="1" wp14:anchorId="7C98E33A" wp14:editId="0AD37766">
                <wp:simplePos x="0" y="0"/>
                <wp:positionH relativeFrom="column">
                  <wp:posOffset>3038475</wp:posOffset>
                </wp:positionH>
                <wp:positionV relativeFrom="paragraph">
                  <wp:posOffset>220980</wp:posOffset>
                </wp:positionV>
                <wp:extent cx="3038475" cy="1184910"/>
                <wp:effectExtent l="7620" t="6985" r="11430" b="825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184910"/>
                        </a:xfrm>
                        <a:prstGeom prst="rect">
                          <a:avLst/>
                        </a:prstGeom>
                        <a:solidFill>
                          <a:srgbClr val="FFFFFF"/>
                        </a:solidFill>
                        <a:ln w="6350">
                          <a:solidFill>
                            <a:srgbClr val="000000"/>
                          </a:solidFill>
                          <a:miter lim="800000"/>
                          <a:headEnd/>
                          <a:tailEnd/>
                        </a:ln>
                      </wps:spPr>
                      <wps:txbx>
                        <w:txbxContent>
                          <w:p w14:paraId="6F6ECC98" w14:textId="77777777" w:rsidR="00A06183" w:rsidRPr="00A06183" w:rsidRDefault="00A06183" w:rsidP="00A06183">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08ABD065"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426658D5"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6B6AA850"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75C7E318"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10600E6D"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6" w:history="1">
                              <w:proofErr w:type="spellStart"/>
                              <w:r w:rsidRPr="00A06183">
                                <w:rPr>
                                  <w:rStyle w:val="aa"/>
                                  <w:rFonts w:asciiTheme="minorEastAsia" w:eastAsiaTheme="minorEastAsia" w:hAnsiTheme="minorEastAsia"/>
                                  <w:color w:val="auto"/>
                                </w:rPr>
                                <w:t>suidou@city.koshi.lg.jp</w:t>
                              </w:r>
                              <w:proofErr w:type="spellEnd"/>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C98E33A" id="_x0000_t202" coordsize="21600,21600" o:spt="202" path="m,l,21600r21600,l21600,xe">
                <v:stroke joinstyle="miter"/>
                <v:path gradientshapeok="t" o:connecttype="rect"/>
              </v:shapetype>
              <v:shape id="テキスト ボックス 9" o:spid="_x0000_s1026" type="#_x0000_t202" style="position:absolute;left:0;text-align:left;margin-left:239.25pt;margin-top:17.4pt;width:239.25pt;height:9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" strokeweight=".5pt">
                <v:textbox style="mso-fit-shape-to-text:t">
                  <w:txbxContent>
                    <w:p w14:paraId="6F6ECC98" w14:textId="77777777" w:rsidR="00A06183" w:rsidRPr="00A06183" w:rsidRDefault="00A06183" w:rsidP="00A06183">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08ABD065"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426658D5"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6B6AA850"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75C7E318"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10600E6D"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7" w:history="1">
                        <w:proofErr w:type="spellStart"/>
                        <w:r w:rsidRPr="00A06183">
                          <w:rPr>
                            <w:rStyle w:val="aa"/>
                            <w:rFonts w:asciiTheme="minorEastAsia" w:eastAsiaTheme="minorEastAsia" w:hAnsiTheme="minorEastAsia"/>
                            <w:color w:val="auto"/>
                          </w:rPr>
                          <w:t>suidou@city.koshi.lg.jp</w:t>
                        </w:r>
                        <w:proofErr w:type="spellEnd"/>
                      </w:hyperlink>
                    </w:p>
                  </w:txbxContent>
                </v:textbox>
              </v:shape>
            </w:pict>
          </mc:Fallback>
        </mc:AlternateContent>
      </w:r>
    </w:p>
    <w:p w14:paraId="01AEBBA6" w14:textId="276184CE" w:rsidR="00690724" w:rsidRDefault="00690724" w:rsidP="00690724"/>
    <w:p w14:paraId="6330A0D6" w14:textId="5B9725F4" w:rsidR="00690724" w:rsidRDefault="00690724" w:rsidP="00690724"/>
    <w:p w14:paraId="5097F747" w14:textId="70F63F5F" w:rsidR="00690724" w:rsidRDefault="00690724" w:rsidP="00690724"/>
    <w:p w14:paraId="31EA24E3" w14:textId="7E95D83A" w:rsidR="00690724" w:rsidRDefault="00690724" w:rsidP="00690724"/>
    <w:p w14:paraId="55951903" w14:textId="77777777" w:rsidR="00690724" w:rsidRPr="006E3473" w:rsidRDefault="00690724" w:rsidP="00690724"/>
    <w:p w14:paraId="5A4735CB" w14:textId="77777777" w:rsidR="00690724" w:rsidRPr="006E3473" w:rsidRDefault="00690724" w:rsidP="00690724">
      <w:pPr>
        <w:widowControl/>
        <w:jc w:val="left"/>
      </w:pPr>
      <w:r w:rsidRPr="006E3473">
        <w:br w:type="page"/>
      </w:r>
    </w:p>
    <w:p w14:paraId="1D7623D3" w14:textId="77777777" w:rsidR="00690724" w:rsidRPr="006E3473" w:rsidRDefault="00690724" w:rsidP="00690724">
      <w:pPr>
        <w:jc w:val="left"/>
      </w:pPr>
      <w:r w:rsidRPr="006E3473">
        <w:rPr>
          <w:rFonts w:hint="eastAsia"/>
        </w:rPr>
        <w:lastRenderedPageBreak/>
        <w:t>様式第</w:t>
      </w:r>
      <w:r>
        <w:rPr>
          <w:rFonts w:hint="eastAsia"/>
        </w:rPr>
        <w:t>3</w:t>
      </w:r>
      <w:r w:rsidRPr="006E3473">
        <w:rPr>
          <w:rFonts w:hint="eastAsia"/>
        </w:rPr>
        <w:t>号</w:t>
      </w:r>
    </w:p>
    <w:p w14:paraId="58491364" w14:textId="77777777" w:rsidR="00690724" w:rsidRPr="006E3473" w:rsidRDefault="00690724" w:rsidP="00690724">
      <w:pPr>
        <w:ind w:leftChars="100" w:left="220" w:rightChars="100" w:right="220"/>
        <w:jc w:val="right"/>
      </w:pPr>
      <w:r w:rsidRPr="00B64883">
        <w:rPr>
          <w:rFonts w:hint="eastAsia"/>
          <w:kern w:val="0"/>
        </w:rPr>
        <w:t>第</w:t>
      </w:r>
      <w:r w:rsidRPr="006E3473">
        <w:rPr>
          <w:rFonts w:hint="eastAsia"/>
        </w:rPr>
        <w:t xml:space="preserve">　　　　　号</w:t>
      </w:r>
    </w:p>
    <w:p w14:paraId="0679D6F2" w14:textId="77777777" w:rsidR="00690724" w:rsidRPr="006E3473" w:rsidRDefault="00690724" w:rsidP="00690724">
      <w:pPr>
        <w:ind w:leftChars="100" w:left="220" w:rightChars="100" w:right="220"/>
        <w:jc w:val="right"/>
      </w:pPr>
      <w:r w:rsidRPr="006E3473">
        <w:rPr>
          <w:rFonts w:hint="eastAsia"/>
        </w:rPr>
        <w:t>年　　月　　日</w:t>
      </w:r>
    </w:p>
    <w:p w14:paraId="0B37BFCF" w14:textId="77777777" w:rsidR="00690724" w:rsidRPr="006E3473" w:rsidRDefault="00690724" w:rsidP="00690724">
      <w:pPr>
        <w:ind w:leftChars="100" w:left="220"/>
      </w:pPr>
    </w:p>
    <w:p w14:paraId="74C61D05" w14:textId="77777777" w:rsidR="00690724" w:rsidRPr="006E3473" w:rsidRDefault="00690724" w:rsidP="00690724">
      <w:pPr>
        <w:ind w:leftChars="100" w:left="220"/>
      </w:pPr>
      <w:r w:rsidRPr="006E3473">
        <w:rPr>
          <w:rFonts w:hint="eastAsia"/>
        </w:rPr>
        <w:t xml:space="preserve">　　　　　　　　　　　　　　様</w:t>
      </w:r>
    </w:p>
    <w:p w14:paraId="6F544B30" w14:textId="77777777" w:rsidR="00690724" w:rsidRPr="006E3473" w:rsidRDefault="00690724" w:rsidP="00690724">
      <w:pPr>
        <w:spacing w:line="276" w:lineRule="auto"/>
        <w:ind w:leftChars="100" w:left="220" w:rightChars="100" w:right="220"/>
      </w:pPr>
    </w:p>
    <w:p w14:paraId="0FD572BE" w14:textId="77777777" w:rsidR="00690724" w:rsidRPr="006E3473" w:rsidRDefault="00690724" w:rsidP="00690724">
      <w:pPr>
        <w:spacing w:line="240" w:lineRule="exact"/>
        <w:ind w:leftChars="2755" w:left="6061" w:rightChars="100" w:right="220"/>
      </w:pPr>
      <w:r w:rsidRPr="006E3473">
        <w:rPr>
          <w:rFonts w:hint="eastAsia"/>
        </w:rPr>
        <w:t>合志市水道事業</w:t>
      </w:r>
    </w:p>
    <w:p w14:paraId="0A9F91B5" w14:textId="77777777" w:rsidR="00690724" w:rsidRPr="006E3473" w:rsidRDefault="00690724" w:rsidP="00690724">
      <w:pPr>
        <w:spacing w:line="240" w:lineRule="exact"/>
        <w:ind w:leftChars="2755" w:left="6061" w:rightChars="100" w:right="220"/>
      </w:pPr>
      <w:r w:rsidRPr="006E3473">
        <w:rPr>
          <w:rFonts w:hint="eastAsia"/>
        </w:rPr>
        <w:t>合志市下水道事業</w:t>
      </w:r>
    </w:p>
    <w:p w14:paraId="26A58673" w14:textId="77777777" w:rsidR="00690724" w:rsidRPr="006E3473" w:rsidRDefault="00690724" w:rsidP="00690724">
      <w:pPr>
        <w:spacing w:line="240" w:lineRule="exact"/>
        <w:ind w:leftChars="2755" w:left="6061" w:rightChars="100" w:right="220"/>
      </w:pPr>
      <w:r w:rsidRPr="006E3473">
        <w:rPr>
          <w:rFonts w:hint="eastAsia"/>
        </w:rPr>
        <w:t>合志市工業用水道事業</w:t>
      </w:r>
    </w:p>
    <w:p w14:paraId="3723BE5F" w14:textId="5F944E3F" w:rsidR="00690724" w:rsidRPr="006E3473" w:rsidRDefault="00690724" w:rsidP="00690724">
      <w:pPr>
        <w:spacing w:line="276" w:lineRule="auto"/>
        <w:ind w:leftChars="2855" w:left="6281" w:rightChars="100" w:right="220"/>
      </w:pPr>
      <w:r w:rsidRPr="006E3473">
        <w:rPr>
          <w:rFonts w:hint="eastAsia"/>
        </w:rPr>
        <w:t xml:space="preserve">合志市長　</w:t>
      </w:r>
      <w:r w:rsidR="00980F04">
        <w:rPr>
          <w:rFonts w:hint="eastAsia"/>
        </w:rPr>
        <w:t>荒木 義行</w:t>
      </w:r>
    </w:p>
    <w:p w14:paraId="714B1F1F" w14:textId="77777777" w:rsidR="00690724" w:rsidRPr="006E3473" w:rsidRDefault="00690724" w:rsidP="00690724">
      <w:pPr>
        <w:ind w:leftChars="100" w:left="220" w:rightChars="100" w:right="220"/>
      </w:pPr>
    </w:p>
    <w:p w14:paraId="69F5D594" w14:textId="77777777" w:rsidR="00690724" w:rsidRPr="006E3473" w:rsidRDefault="00690724" w:rsidP="00690724">
      <w:pPr>
        <w:jc w:val="center"/>
        <w:rPr>
          <w:b/>
          <w:sz w:val="28"/>
          <w:szCs w:val="28"/>
        </w:rPr>
      </w:pPr>
      <w:r w:rsidRPr="006E3473">
        <w:rPr>
          <w:rFonts w:hint="eastAsia"/>
          <w:b/>
          <w:sz w:val="28"/>
          <w:szCs w:val="28"/>
        </w:rPr>
        <w:t>プロポーザル参加資格審査結果通知書</w:t>
      </w:r>
    </w:p>
    <w:p w14:paraId="170F8F92" w14:textId="77777777" w:rsidR="00690724" w:rsidRPr="006E3473" w:rsidRDefault="00690724" w:rsidP="00690724"/>
    <w:p w14:paraId="4B0390BB" w14:textId="77777777" w:rsidR="00690724" w:rsidRPr="006E3473" w:rsidRDefault="00690724" w:rsidP="00690724">
      <w:r w:rsidRPr="006E3473">
        <w:rPr>
          <w:rFonts w:hint="eastAsia"/>
        </w:rPr>
        <w:t xml:space="preserve">　このたびは、合志市上下水道料金徴収等業務委託のプロポーザルへの参加をお申込いただきありがとうございます。</w:t>
      </w:r>
    </w:p>
    <w:p w14:paraId="62D434B7" w14:textId="77777777" w:rsidR="00690724" w:rsidRPr="006E3473" w:rsidRDefault="00690724" w:rsidP="00690724">
      <w:r w:rsidRPr="006E3473">
        <w:rPr>
          <w:rFonts w:hint="eastAsia"/>
        </w:rPr>
        <w:t xml:space="preserve">　</w:t>
      </w:r>
      <w:r>
        <w:rPr>
          <w:rFonts w:hint="eastAsia"/>
        </w:rPr>
        <w:t xml:space="preserve">　　</w:t>
      </w:r>
      <w:r w:rsidRPr="006E3473">
        <w:rPr>
          <w:rFonts w:hint="eastAsia"/>
        </w:rPr>
        <w:t xml:space="preserve">　　年　　月　　日付けで貴社から提出されましたプロポーザル参加申込書を基に、参加資格を審査したところ、今回は誠に残念ながら下記の理由により参加資格を有しないと認められましたので、通知します。</w:t>
      </w:r>
    </w:p>
    <w:p w14:paraId="01F74812" w14:textId="77777777" w:rsidR="00690724" w:rsidRPr="006E3473" w:rsidRDefault="00690724" w:rsidP="00690724"/>
    <w:p w14:paraId="06948A1F" w14:textId="77777777" w:rsidR="00690724" w:rsidRPr="006E3473" w:rsidRDefault="00690724" w:rsidP="00690724">
      <w:pPr>
        <w:jc w:val="center"/>
      </w:pPr>
      <w:r w:rsidRPr="006E3473">
        <w:rPr>
          <w:rFonts w:hint="eastAsia"/>
        </w:rPr>
        <w:t>記</w:t>
      </w:r>
    </w:p>
    <w:p w14:paraId="0B8387DB" w14:textId="77777777" w:rsidR="00690724" w:rsidRPr="006E3473" w:rsidRDefault="00690724" w:rsidP="00690724"/>
    <w:p w14:paraId="4FFF96B1" w14:textId="77777777" w:rsidR="00690724" w:rsidRPr="006E3473" w:rsidRDefault="00690724" w:rsidP="00690724">
      <w:r w:rsidRPr="006E3473">
        <w:rPr>
          <w:rFonts w:hint="eastAsia"/>
        </w:rPr>
        <w:t>［参加資格を有しないと認めた理由］</w:t>
      </w:r>
    </w:p>
    <w:p w14:paraId="1B44F373" w14:textId="30A8E580" w:rsidR="00690724" w:rsidRDefault="00690724" w:rsidP="00690724"/>
    <w:p w14:paraId="5A793990" w14:textId="77A22FE3" w:rsidR="00690724" w:rsidRDefault="00690724" w:rsidP="00690724"/>
    <w:p w14:paraId="24140ADB" w14:textId="2FF142E9" w:rsidR="00690724" w:rsidRDefault="00690724" w:rsidP="00690724"/>
    <w:p w14:paraId="55A0A5D5" w14:textId="4481145C" w:rsidR="00690724" w:rsidRDefault="00690724" w:rsidP="00690724"/>
    <w:p w14:paraId="0FB19235" w14:textId="7C9FFA82" w:rsidR="00690724" w:rsidRDefault="00690724" w:rsidP="00690724"/>
    <w:p w14:paraId="5DFEED88" w14:textId="17EB6196" w:rsidR="00690724" w:rsidRDefault="00690724" w:rsidP="00690724"/>
    <w:p w14:paraId="3C0B6F8A" w14:textId="1DC2D5E1" w:rsidR="00690724" w:rsidRDefault="00690724" w:rsidP="00690724"/>
    <w:p w14:paraId="5693DCEC" w14:textId="26F6EC95" w:rsidR="00690724" w:rsidRDefault="00A06183" w:rsidP="00690724">
      <w:r>
        <w:rPr>
          <w:noProof/>
        </w:rPr>
        <mc:AlternateContent>
          <mc:Choice Requires="wps">
            <w:drawing>
              <wp:anchor distT="0" distB="0" distL="114300" distR="114300" simplePos="0" relativeHeight="251660288" behindDoc="0" locked="0" layoutInCell="1" allowOverlap="1" wp14:anchorId="3A9B963C" wp14:editId="25F0F5B8">
                <wp:simplePos x="0" y="0"/>
                <wp:positionH relativeFrom="column">
                  <wp:posOffset>3038475</wp:posOffset>
                </wp:positionH>
                <wp:positionV relativeFrom="paragraph">
                  <wp:posOffset>153670</wp:posOffset>
                </wp:positionV>
                <wp:extent cx="3038475" cy="1184910"/>
                <wp:effectExtent l="7620" t="6985" r="11430" b="825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184910"/>
                        </a:xfrm>
                        <a:prstGeom prst="rect">
                          <a:avLst/>
                        </a:prstGeom>
                        <a:solidFill>
                          <a:srgbClr val="FFFFFF"/>
                        </a:solidFill>
                        <a:ln w="6350">
                          <a:solidFill>
                            <a:srgbClr val="000000"/>
                          </a:solidFill>
                          <a:miter lim="800000"/>
                          <a:headEnd/>
                          <a:tailEnd/>
                        </a:ln>
                      </wps:spPr>
                      <wps:txbx>
                        <w:txbxContent>
                          <w:p w14:paraId="0F1017C8" w14:textId="77777777" w:rsidR="00A06183" w:rsidRPr="00A06183" w:rsidRDefault="00A06183" w:rsidP="00A06183">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776D18BD"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2F5AF6A2"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4FB474F3"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58F76EC9"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2761ED10"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8" w:history="1">
                              <w:proofErr w:type="spellStart"/>
                              <w:r w:rsidRPr="00A06183">
                                <w:rPr>
                                  <w:rStyle w:val="aa"/>
                                  <w:rFonts w:asciiTheme="minorEastAsia" w:eastAsiaTheme="minorEastAsia" w:hAnsiTheme="minorEastAsia"/>
                                  <w:color w:val="auto"/>
                                </w:rPr>
                                <w:t>suidou@city.koshi.lg.jp</w:t>
                              </w:r>
                              <w:proofErr w:type="spellEnd"/>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A9B963C" id="テキスト ボックス 8" o:spid="_x0000_s1027" type="#_x0000_t202" style="position:absolute;left:0;text-align:left;margin-left:239.25pt;margin-top:12.1pt;width:239.25pt;height:9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" strokeweight=".5pt">
                <v:textbox style="mso-fit-shape-to-text:t">
                  <w:txbxContent>
                    <w:p w14:paraId="0F1017C8" w14:textId="77777777" w:rsidR="00A06183" w:rsidRPr="00A06183" w:rsidRDefault="00A06183" w:rsidP="00A06183">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776D18BD"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2F5AF6A2"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4FB474F3"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58F76EC9"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2761ED10"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9" w:history="1">
                        <w:proofErr w:type="spellStart"/>
                        <w:r w:rsidRPr="00A06183">
                          <w:rPr>
                            <w:rStyle w:val="aa"/>
                            <w:rFonts w:asciiTheme="minorEastAsia" w:eastAsiaTheme="minorEastAsia" w:hAnsiTheme="minorEastAsia"/>
                            <w:color w:val="auto"/>
                          </w:rPr>
                          <w:t>suidou@city.koshi.lg.jp</w:t>
                        </w:r>
                        <w:proofErr w:type="spellEnd"/>
                      </w:hyperlink>
                    </w:p>
                  </w:txbxContent>
                </v:textbox>
              </v:shape>
            </w:pict>
          </mc:Fallback>
        </mc:AlternateContent>
      </w:r>
    </w:p>
    <w:p w14:paraId="39CE2AD6" w14:textId="53DE37D0" w:rsidR="00690724" w:rsidRDefault="00690724" w:rsidP="00690724"/>
    <w:p w14:paraId="3CE066E8" w14:textId="07D8A634" w:rsidR="00690724" w:rsidRDefault="00690724" w:rsidP="00690724"/>
    <w:p w14:paraId="1D6CDD27" w14:textId="746CE6D9" w:rsidR="00690724" w:rsidRDefault="00690724" w:rsidP="00690724"/>
    <w:p w14:paraId="10E11031" w14:textId="2536D6EF" w:rsidR="00690724" w:rsidRDefault="00690724" w:rsidP="00690724"/>
    <w:p w14:paraId="43E04BF7" w14:textId="77777777" w:rsidR="00690724" w:rsidRDefault="00690724" w:rsidP="00690724"/>
    <w:p w14:paraId="6D03BCAC" w14:textId="77777777" w:rsidR="00690724" w:rsidRPr="006E3473" w:rsidRDefault="00690724" w:rsidP="00690724"/>
    <w:p w14:paraId="3F3C4BFC" w14:textId="77777777" w:rsidR="00690724" w:rsidRPr="006E3473" w:rsidRDefault="00690724" w:rsidP="00690724">
      <w:pPr>
        <w:widowControl/>
        <w:jc w:val="left"/>
      </w:pPr>
      <w:r w:rsidRPr="006E3473">
        <w:br w:type="page"/>
      </w:r>
    </w:p>
    <w:p w14:paraId="29CA6DC4" w14:textId="77777777" w:rsidR="00690724" w:rsidRPr="006E3473" w:rsidRDefault="00690724" w:rsidP="00690724">
      <w:pPr>
        <w:jc w:val="left"/>
      </w:pPr>
      <w:r w:rsidRPr="006E3473">
        <w:rPr>
          <w:rFonts w:hint="eastAsia"/>
        </w:rPr>
        <w:lastRenderedPageBreak/>
        <w:t>様式第</w:t>
      </w:r>
      <w:r>
        <w:rPr>
          <w:rFonts w:hint="eastAsia"/>
        </w:rPr>
        <w:t>4</w:t>
      </w:r>
      <w:r w:rsidRPr="006E3473">
        <w:rPr>
          <w:rFonts w:hint="eastAsia"/>
        </w:rPr>
        <w:t>号</w:t>
      </w:r>
    </w:p>
    <w:p w14:paraId="55E1C5E7" w14:textId="77777777" w:rsidR="00690724" w:rsidRPr="006E3473" w:rsidRDefault="00690724" w:rsidP="00690724">
      <w:pPr>
        <w:ind w:leftChars="100" w:left="220" w:rightChars="100" w:right="220"/>
        <w:jc w:val="right"/>
      </w:pPr>
      <w:r w:rsidRPr="00B64883">
        <w:rPr>
          <w:rFonts w:hint="eastAsia"/>
          <w:kern w:val="0"/>
        </w:rPr>
        <w:t>第</w:t>
      </w:r>
      <w:r w:rsidRPr="006E3473">
        <w:rPr>
          <w:rFonts w:hint="eastAsia"/>
        </w:rPr>
        <w:t xml:space="preserve">　　　　　号</w:t>
      </w:r>
    </w:p>
    <w:p w14:paraId="5172169E" w14:textId="77777777" w:rsidR="00690724" w:rsidRPr="006E3473" w:rsidRDefault="00690724" w:rsidP="00690724">
      <w:pPr>
        <w:ind w:leftChars="100" w:left="220" w:rightChars="100" w:right="220"/>
        <w:jc w:val="right"/>
      </w:pPr>
      <w:r w:rsidRPr="006E3473">
        <w:rPr>
          <w:rFonts w:hint="eastAsia"/>
        </w:rPr>
        <w:t>年　　月　　日</w:t>
      </w:r>
    </w:p>
    <w:p w14:paraId="20DA943A" w14:textId="77777777" w:rsidR="00690724" w:rsidRPr="006E3473" w:rsidRDefault="00690724" w:rsidP="00690724"/>
    <w:p w14:paraId="7C752CF7" w14:textId="77777777" w:rsidR="00690724" w:rsidRPr="006E3473" w:rsidRDefault="00690724" w:rsidP="00690724">
      <w:pPr>
        <w:ind w:leftChars="100" w:left="220"/>
      </w:pPr>
      <w:r w:rsidRPr="006E3473">
        <w:rPr>
          <w:rFonts w:hint="eastAsia"/>
        </w:rPr>
        <w:t xml:space="preserve">　　　　　　　　　　　　　　様</w:t>
      </w:r>
    </w:p>
    <w:p w14:paraId="364AECE7" w14:textId="77777777" w:rsidR="00690724" w:rsidRPr="006E3473" w:rsidRDefault="00690724" w:rsidP="00690724">
      <w:pPr>
        <w:spacing w:line="276" w:lineRule="auto"/>
        <w:ind w:leftChars="100" w:left="220" w:rightChars="100" w:right="220"/>
      </w:pPr>
    </w:p>
    <w:p w14:paraId="736F266B" w14:textId="77777777" w:rsidR="00690724" w:rsidRPr="006E3473" w:rsidRDefault="00690724" w:rsidP="00690724">
      <w:pPr>
        <w:spacing w:line="240" w:lineRule="exact"/>
        <w:ind w:leftChars="2755" w:left="6061" w:rightChars="100" w:right="220"/>
      </w:pPr>
      <w:r w:rsidRPr="006E3473">
        <w:rPr>
          <w:rFonts w:hint="eastAsia"/>
        </w:rPr>
        <w:t>合志市水道事業</w:t>
      </w:r>
    </w:p>
    <w:p w14:paraId="0A21C22C" w14:textId="77777777" w:rsidR="00690724" w:rsidRPr="006E3473" w:rsidRDefault="00690724" w:rsidP="00690724">
      <w:pPr>
        <w:spacing w:line="240" w:lineRule="exact"/>
        <w:ind w:leftChars="2755" w:left="6061" w:rightChars="100" w:right="220"/>
      </w:pPr>
      <w:r w:rsidRPr="006E3473">
        <w:rPr>
          <w:rFonts w:hint="eastAsia"/>
        </w:rPr>
        <w:t>合志市下水道事業</w:t>
      </w:r>
    </w:p>
    <w:p w14:paraId="4C22C9A8" w14:textId="77777777" w:rsidR="00690724" w:rsidRPr="006E3473" w:rsidRDefault="00690724" w:rsidP="00690724">
      <w:pPr>
        <w:spacing w:line="240" w:lineRule="exact"/>
        <w:ind w:leftChars="2755" w:left="6061" w:rightChars="100" w:right="220"/>
      </w:pPr>
      <w:r w:rsidRPr="006E3473">
        <w:rPr>
          <w:rFonts w:hint="eastAsia"/>
        </w:rPr>
        <w:t>合志市工業用水道事業</w:t>
      </w:r>
    </w:p>
    <w:p w14:paraId="6D9F0A4B" w14:textId="00949F96" w:rsidR="00690724" w:rsidRPr="006E3473" w:rsidRDefault="00690724" w:rsidP="00690724">
      <w:pPr>
        <w:spacing w:line="276" w:lineRule="auto"/>
        <w:ind w:leftChars="2855" w:left="6281" w:rightChars="100" w:right="220"/>
      </w:pPr>
      <w:r w:rsidRPr="006E3473">
        <w:rPr>
          <w:rFonts w:hint="eastAsia"/>
        </w:rPr>
        <w:t xml:space="preserve">合志市長　</w:t>
      </w:r>
      <w:r w:rsidR="00980F04">
        <w:rPr>
          <w:rFonts w:hint="eastAsia"/>
        </w:rPr>
        <w:t>荒木 義行</w:t>
      </w:r>
    </w:p>
    <w:p w14:paraId="095ADE67" w14:textId="77777777" w:rsidR="00690724" w:rsidRPr="006E3473" w:rsidRDefault="00690724" w:rsidP="00690724">
      <w:pPr>
        <w:ind w:leftChars="100" w:left="220" w:rightChars="100" w:right="220"/>
      </w:pPr>
    </w:p>
    <w:p w14:paraId="7E12D255" w14:textId="77777777" w:rsidR="00690724" w:rsidRPr="006E3473" w:rsidRDefault="00690724" w:rsidP="00690724">
      <w:pPr>
        <w:jc w:val="center"/>
        <w:rPr>
          <w:b/>
          <w:sz w:val="28"/>
          <w:szCs w:val="28"/>
        </w:rPr>
      </w:pPr>
      <w:r w:rsidRPr="006E3473">
        <w:rPr>
          <w:rFonts w:hint="eastAsia"/>
          <w:b/>
          <w:sz w:val="28"/>
          <w:szCs w:val="28"/>
        </w:rPr>
        <w:t>プレゼンテーション参加要請書</w:t>
      </w:r>
    </w:p>
    <w:p w14:paraId="331BFA92" w14:textId="77777777" w:rsidR="00690724" w:rsidRPr="006E3473" w:rsidRDefault="00690724" w:rsidP="00690724"/>
    <w:p w14:paraId="536877E6" w14:textId="77777777" w:rsidR="00690724" w:rsidRPr="006E3473" w:rsidRDefault="00690724" w:rsidP="00690724">
      <w:r w:rsidRPr="006E3473">
        <w:rPr>
          <w:rFonts w:hint="eastAsia"/>
        </w:rPr>
        <w:t xml:space="preserve">　</w:t>
      </w:r>
      <w:r>
        <w:rPr>
          <w:rFonts w:hint="eastAsia"/>
        </w:rPr>
        <w:t xml:space="preserve">　　</w:t>
      </w:r>
      <w:r w:rsidRPr="006E3473">
        <w:rPr>
          <w:rFonts w:hint="eastAsia"/>
        </w:rPr>
        <w:t xml:space="preserve">　　年　　月　　日付けで貴社から業務提案書等の提出のあった合志市上下水道料金徴収等業務委託のプロポーザルについて、下記のとおりプレゼンテーションの日時等を定めましたので、参加を要請します。</w:t>
      </w:r>
    </w:p>
    <w:p w14:paraId="69CC899E" w14:textId="77777777" w:rsidR="00690724" w:rsidRPr="006E3473" w:rsidRDefault="00690724" w:rsidP="00690724">
      <w:r w:rsidRPr="006E3473">
        <w:rPr>
          <w:rFonts w:hint="eastAsia"/>
        </w:rPr>
        <w:t xml:space="preserve">　つきましては、様式第</w:t>
      </w:r>
      <w:r>
        <w:rPr>
          <w:rFonts w:hint="eastAsia"/>
        </w:rPr>
        <w:t>5</w:t>
      </w:r>
      <w:r w:rsidRPr="006E3473">
        <w:rPr>
          <w:rFonts w:hint="eastAsia"/>
        </w:rPr>
        <w:t>号によりプレゼンテーションの出席をご報告ください。</w:t>
      </w:r>
    </w:p>
    <w:p w14:paraId="66C87525" w14:textId="77777777" w:rsidR="00690724" w:rsidRPr="006E3473" w:rsidRDefault="00690724" w:rsidP="00690724"/>
    <w:p w14:paraId="33430B39" w14:textId="77777777" w:rsidR="00690724" w:rsidRPr="006E3473" w:rsidRDefault="00690724" w:rsidP="00690724">
      <w:pPr>
        <w:jc w:val="center"/>
      </w:pPr>
      <w:r w:rsidRPr="006E3473">
        <w:rPr>
          <w:rFonts w:hint="eastAsia"/>
        </w:rPr>
        <w:t>記</w:t>
      </w:r>
    </w:p>
    <w:p w14:paraId="2E124A12" w14:textId="77777777" w:rsidR="00690724" w:rsidRPr="006E3473" w:rsidRDefault="00690724" w:rsidP="00690724"/>
    <w:p w14:paraId="0EB06F81" w14:textId="77777777" w:rsidR="00690724" w:rsidRPr="006E3473" w:rsidRDefault="00690724" w:rsidP="00690724">
      <w:r>
        <w:rPr>
          <w:rFonts w:hint="eastAsia"/>
        </w:rPr>
        <w:t>1</w:t>
      </w:r>
      <w:r w:rsidRPr="006E3473">
        <w:rPr>
          <w:rFonts w:hint="eastAsia"/>
        </w:rPr>
        <w:t xml:space="preserve">　日時　　</w:t>
      </w:r>
      <w:r>
        <w:rPr>
          <w:rFonts w:hint="eastAsia"/>
        </w:rPr>
        <w:t xml:space="preserve">　　</w:t>
      </w:r>
      <w:r w:rsidRPr="006E3473">
        <w:rPr>
          <w:rFonts w:hint="eastAsia"/>
        </w:rPr>
        <w:t xml:space="preserve">　　年　　月　　日　　　　時　　分から　　時　　分まで</w:t>
      </w:r>
    </w:p>
    <w:p w14:paraId="21B26EF9" w14:textId="77777777" w:rsidR="00690724" w:rsidRPr="006E3473" w:rsidRDefault="00690724" w:rsidP="00690724"/>
    <w:p w14:paraId="55580865" w14:textId="77777777" w:rsidR="00690724" w:rsidRPr="006E3473" w:rsidRDefault="00690724" w:rsidP="00690724">
      <w:r>
        <w:rPr>
          <w:rFonts w:hint="eastAsia"/>
        </w:rPr>
        <w:t>2</w:t>
      </w:r>
      <w:r w:rsidRPr="006E3473">
        <w:rPr>
          <w:rFonts w:hint="eastAsia"/>
        </w:rPr>
        <w:t xml:space="preserve">　会場　　合志市役所</w:t>
      </w:r>
      <w:r w:rsidRPr="00A06183">
        <w:rPr>
          <w:rFonts w:hint="eastAsia"/>
        </w:rPr>
        <w:t>●●●●●●●●●</w:t>
      </w:r>
    </w:p>
    <w:p w14:paraId="2D46DE8A" w14:textId="77777777" w:rsidR="00690724" w:rsidRPr="006E3473" w:rsidRDefault="00690724" w:rsidP="00690724"/>
    <w:p w14:paraId="12D4116D" w14:textId="77777777" w:rsidR="00690724" w:rsidRPr="006E3473" w:rsidRDefault="00690724" w:rsidP="00690724"/>
    <w:p w14:paraId="6CAD4C66" w14:textId="77777777" w:rsidR="00690724" w:rsidRPr="006E3473" w:rsidRDefault="00690724" w:rsidP="00690724">
      <w:pPr>
        <w:pStyle w:val="ab"/>
        <w:ind w:leftChars="100" w:left="220"/>
        <w:rPr>
          <w:rFonts w:ascii="ＭＳ 明朝" w:hAnsi="ＭＳ 明朝"/>
          <w:sz w:val="22"/>
        </w:rPr>
      </w:pPr>
      <w:r w:rsidRPr="006E3473">
        <w:rPr>
          <w:rFonts w:ascii="ＭＳ 明朝" w:hAnsi="ＭＳ 明朝" w:hint="eastAsia"/>
          <w:sz w:val="22"/>
        </w:rPr>
        <w:t>※開始</w:t>
      </w:r>
      <w:r>
        <w:rPr>
          <w:rFonts w:ascii="ＭＳ 明朝" w:hAnsi="ＭＳ 明朝" w:hint="eastAsia"/>
          <w:sz w:val="22"/>
        </w:rPr>
        <w:t>15</w:t>
      </w:r>
      <w:r w:rsidRPr="006E3473">
        <w:rPr>
          <w:rFonts w:ascii="ＭＳ 明朝" w:hAnsi="ＭＳ 明朝" w:hint="eastAsia"/>
          <w:sz w:val="22"/>
        </w:rPr>
        <w:t xml:space="preserve">分前までに、控え室（　　</w:t>
      </w:r>
      <w:r>
        <w:rPr>
          <w:rFonts w:ascii="ＭＳ 明朝" w:hAnsi="ＭＳ 明朝" w:hint="eastAsia"/>
          <w:sz w:val="22"/>
        </w:rPr>
        <w:t xml:space="preserve">　　</w:t>
      </w:r>
      <w:r w:rsidRPr="006E3473">
        <w:rPr>
          <w:rFonts w:ascii="ＭＳ 明朝" w:hAnsi="ＭＳ 明朝" w:hint="eastAsia"/>
          <w:sz w:val="22"/>
        </w:rPr>
        <w:t xml:space="preserve">　</w:t>
      </w:r>
      <w:r>
        <w:rPr>
          <w:rFonts w:ascii="ＭＳ 明朝" w:hAnsi="ＭＳ 明朝" w:hint="eastAsia"/>
          <w:sz w:val="22"/>
        </w:rPr>
        <w:t xml:space="preserve">　</w:t>
      </w:r>
      <w:r w:rsidRPr="006E3473">
        <w:rPr>
          <w:rFonts w:ascii="ＭＳ 明朝" w:hAnsi="ＭＳ 明朝" w:hint="eastAsia"/>
          <w:sz w:val="22"/>
        </w:rPr>
        <w:t>）にご参集ください。</w:t>
      </w:r>
    </w:p>
    <w:p w14:paraId="3E955898" w14:textId="77777777" w:rsidR="00690724" w:rsidRDefault="00690724" w:rsidP="00690724">
      <w:pPr>
        <w:widowControl/>
        <w:jc w:val="left"/>
      </w:pPr>
    </w:p>
    <w:p w14:paraId="4C299CC1" w14:textId="77777777" w:rsidR="00690724" w:rsidRDefault="00690724" w:rsidP="00690724">
      <w:pPr>
        <w:widowControl/>
        <w:jc w:val="left"/>
      </w:pPr>
    </w:p>
    <w:p w14:paraId="143A346A" w14:textId="24F9808C" w:rsidR="00690724" w:rsidRDefault="00690724" w:rsidP="00690724">
      <w:pPr>
        <w:widowControl/>
        <w:jc w:val="left"/>
      </w:pPr>
    </w:p>
    <w:p w14:paraId="5B6FEBB2" w14:textId="12C547AA" w:rsidR="00690724" w:rsidRDefault="00A06183" w:rsidP="00690724">
      <w:pPr>
        <w:widowControl/>
        <w:jc w:val="left"/>
      </w:pPr>
      <w:r>
        <w:rPr>
          <w:noProof/>
        </w:rPr>
        <mc:AlternateContent>
          <mc:Choice Requires="wps">
            <w:drawing>
              <wp:anchor distT="0" distB="0" distL="114300" distR="114300" simplePos="0" relativeHeight="251658240" behindDoc="0" locked="0" layoutInCell="1" allowOverlap="1" wp14:anchorId="6DB53B34" wp14:editId="7EFD3B70">
                <wp:simplePos x="0" y="0"/>
                <wp:positionH relativeFrom="column">
                  <wp:posOffset>3038475</wp:posOffset>
                </wp:positionH>
                <wp:positionV relativeFrom="paragraph">
                  <wp:posOffset>207645</wp:posOffset>
                </wp:positionV>
                <wp:extent cx="3038475" cy="1184910"/>
                <wp:effectExtent l="7620" t="6985" r="11430" b="825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184910"/>
                        </a:xfrm>
                        <a:prstGeom prst="rect">
                          <a:avLst/>
                        </a:prstGeom>
                        <a:solidFill>
                          <a:srgbClr val="FFFFFF"/>
                        </a:solidFill>
                        <a:ln w="6350">
                          <a:solidFill>
                            <a:srgbClr val="000000"/>
                          </a:solidFill>
                          <a:miter lim="800000"/>
                          <a:headEnd/>
                          <a:tailEnd/>
                        </a:ln>
                      </wps:spPr>
                      <wps:txbx>
                        <w:txbxContent>
                          <w:p w14:paraId="48147BED" w14:textId="77777777" w:rsidR="00A06183" w:rsidRPr="00A06183" w:rsidRDefault="00A06183" w:rsidP="00A06183">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54E30511"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24465271"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38D576CB"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703B16FF"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25EE18E5"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10" w:history="1">
                              <w:proofErr w:type="spellStart"/>
                              <w:r w:rsidRPr="00A06183">
                                <w:rPr>
                                  <w:rStyle w:val="aa"/>
                                  <w:rFonts w:asciiTheme="minorEastAsia" w:eastAsiaTheme="minorEastAsia" w:hAnsiTheme="minorEastAsia"/>
                                  <w:color w:val="auto"/>
                                </w:rPr>
                                <w:t>suidou@city.koshi.lg.jp</w:t>
                              </w:r>
                              <w:proofErr w:type="spellEnd"/>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DB53B34" id="テキスト ボックス 7" o:spid="_x0000_s1028" type="#_x0000_t202" style="position:absolute;margin-left:239.25pt;margin-top:16.35pt;width:239.25pt;height:9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" strokeweight=".5pt">
                <v:textbox style="mso-fit-shape-to-text:t">
                  <w:txbxContent>
                    <w:p w14:paraId="48147BED" w14:textId="77777777" w:rsidR="00A06183" w:rsidRPr="00A06183" w:rsidRDefault="00A06183" w:rsidP="00A06183">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54E30511"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24465271"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38D576CB"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703B16FF"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25EE18E5"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11" w:history="1">
                        <w:proofErr w:type="spellStart"/>
                        <w:r w:rsidRPr="00A06183">
                          <w:rPr>
                            <w:rStyle w:val="aa"/>
                            <w:rFonts w:asciiTheme="minorEastAsia" w:eastAsiaTheme="minorEastAsia" w:hAnsiTheme="minorEastAsia"/>
                            <w:color w:val="auto"/>
                          </w:rPr>
                          <w:t>suidou@city.koshi.lg.jp</w:t>
                        </w:r>
                        <w:proofErr w:type="spellEnd"/>
                      </w:hyperlink>
                    </w:p>
                  </w:txbxContent>
                </v:textbox>
              </v:shape>
            </w:pict>
          </mc:Fallback>
        </mc:AlternateContent>
      </w:r>
    </w:p>
    <w:p w14:paraId="1A676D61" w14:textId="77777777" w:rsidR="00690724" w:rsidRDefault="00690724" w:rsidP="00690724">
      <w:pPr>
        <w:widowControl/>
        <w:jc w:val="left"/>
      </w:pPr>
    </w:p>
    <w:p w14:paraId="6874A138" w14:textId="77777777" w:rsidR="00690724" w:rsidRDefault="00690724" w:rsidP="00690724">
      <w:pPr>
        <w:widowControl/>
        <w:jc w:val="left"/>
      </w:pPr>
    </w:p>
    <w:p w14:paraId="5A7F5CEE" w14:textId="77777777" w:rsidR="00690724" w:rsidRDefault="00690724" w:rsidP="00690724">
      <w:pPr>
        <w:widowControl/>
        <w:jc w:val="left"/>
      </w:pPr>
    </w:p>
    <w:p w14:paraId="68D104EB" w14:textId="77777777" w:rsidR="00690724" w:rsidRDefault="00690724" w:rsidP="00690724">
      <w:pPr>
        <w:widowControl/>
        <w:jc w:val="left"/>
      </w:pPr>
    </w:p>
    <w:p w14:paraId="38715FA6" w14:textId="77777777" w:rsidR="00690724" w:rsidRDefault="00690724" w:rsidP="00690724">
      <w:pPr>
        <w:widowControl/>
        <w:jc w:val="left"/>
      </w:pPr>
    </w:p>
    <w:p w14:paraId="4F58E209" w14:textId="35B694A5" w:rsidR="00690724" w:rsidRPr="006E3473" w:rsidRDefault="00690724" w:rsidP="00690724">
      <w:pPr>
        <w:widowControl/>
        <w:jc w:val="left"/>
      </w:pPr>
      <w:r w:rsidRPr="006E3473">
        <w:br w:type="page"/>
      </w:r>
    </w:p>
    <w:p w14:paraId="424AA501" w14:textId="77777777" w:rsidR="00690724" w:rsidRPr="006E3473" w:rsidRDefault="00690724" w:rsidP="00690724">
      <w:pPr>
        <w:jc w:val="left"/>
      </w:pPr>
      <w:r w:rsidRPr="006E3473">
        <w:rPr>
          <w:rFonts w:hint="eastAsia"/>
        </w:rPr>
        <w:lastRenderedPageBreak/>
        <w:t>様式第</w:t>
      </w:r>
      <w:r>
        <w:rPr>
          <w:rFonts w:hint="eastAsia"/>
        </w:rPr>
        <w:t>5</w:t>
      </w:r>
      <w:r w:rsidRPr="006E3473">
        <w:rPr>
          <w:rFonts w:hint="eastAsia"/>
        </w:rPr>
        <w:t>号</w:t>
      </w:r>
    </w:p>
    <w:p w14:paraId="44A8FB9E" w14:textId="77777777" w:rsidR="00690724" w:rsidRPr="006E3473" w:rsidRDefault="00690724" w:rsidP="00690724">
      <w:pPr>
        <w:ind w:rightChars="100" w:right="220"/>
        <w:jc w:val="right"/>
      </w:pPr>
      <w:r w:rsidRPr="006E3473">
        <w:rPr>
          <w:rFonts w:hint="eastAsia"/>
        </w:rPr>
        <w:t>年　　月　　日</w:t>
      </w:r>
    </w:p>
    <w:p w14:paraId="21C9B797" w14:textId="77777777" w:rsidR="00690724" w:rsidRPr="006E3473" w:rsidRDefault="00690724" w:rsidP="00690724"/>
    <w:p w14:paraId="5294D181" w14:textId="77777777" w:rsidR="00690724" w:rsidRPr="006E3473" w:rsidRDefault="00690724" w:rsidP="00690724">
      <w:pPr>
        <w:ind w:leftChars="100" w:left="220"/>
      </w:pPr>
      <w:r w:rsidRPr="006E3473">
        <w:rPr>
          <w:rFonts w:hint="eastAsia"/>
        </w:rPr>
        <w:t>（あて先）</w:t>
      </w:r>
    </w:p>
    <w:p w14:paraId="32361DCD" w14:textId="77777777" w:rsidR="00690724" w:rsidRPr="006E3473" w:rsidRDefault="00690724" w:rsidP="00690724">
      <w:pPr>
        <w:spacing w:line="240" w:lineRule="exact"/>
        <w:ind w:leftChars="100" w:left="220" w:firstLineChars="100" w:firstLine="220"/>
      </w:pPr>
      <w:r w:rsidRPr="006E3473">
        <w:rPr>
          <w:rFonts w:hint="eastAsia"/>
        </w:rPr>
        <w:t>合志市水道事業</w:t>
      </w:r>
    </w:p>
    <w:p w14:paraId="61221671" w14:textId="77777777" w:rsidR="00690724" w:rsidRPr="006E3473" w:rsidRDefault="00690724" w:rsidP="00690724">
      <w:pPr>
        <w:spacing w:line="240" w:lineRule="exact"/>
        <w:ind w:leftChars="100" w:left="220" w:firstLineChars="100" w:firstLine="220"/>
      </w:pPr>
      <w:r w:rsidRPr="006E3473">
        <w:rPr>
          <w:rFonts w:hint="eastAsia"/>
        </w:rPr>
        <w:t>合志市下水道事業</w:t>
      </w:r>
    </w:p>
    <w:p w14:paraId="73C3C623" w14:textId="77777777" w:rsidR="00690724" w:rsidRPr="006E3473" w:rsidRDefault="00690724" w:rsidP="00690724">
      <w:pPr>
        <w:spacing w:line="240" w:lineRule="exact"/>
        <w:ind w:leftChars="100" w:left="220" w:firstLineChars="100" w:firstLine="220"/>
      </w:pPr>
      <w:r w:rsidRPr="006E3473">
        <w:rPr>
          <w:rFonts w:hint="eastAsia"/>
        </w:rPr>
        <w:t>合志市工業用水道事業</w:t>
      </w:r>
    </w:p>
    <w:p w14:paraId="38952BCB" w14:textId="7D39FD18" w:rsidR="00690724" w:rsidRPr="006E3473" w:rsidRDefault="00690724" w:rsidP="00690724">
      <w:pPr>
        <w:ind w:leftChars="300" w:left="660"/>
      </w:pPr>
      <w:r w:rsidRPr="006E3473">
        <w:rPr>
          <w:rFonts w:hint="eastAsia"/>
        </w:rPr>
        <w:t xml:space="preserve">合志市長　</w:t>
      </w:r>
      <w:r w:rsidR="00980F04">
        <w:rPr>
          <w:rFonts w:hint="eastAsia"/>
        </w:rPr>
        <w:t>荒木 義行</w:t>
      </w:r>
    </w:p>
    <w:p w14:paraId="4DBDE6FB" w14:textId="77777777" w:rsidR="00690724" w:rsidRPr="006E3473" w:rsidRDefault="00690724" w:rsidP="00690724"/>
    <w:tbl>
      <w:tblPr>
        <w:tblStyle w:val="a7"/>
        <w:tblW w:w="0" w:type="auto"/>
        <w:tblInd w:w="5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835"/>
        <w:gridCol w:w="425"/>
      </w:tblGrid>
      <w:tr w:rsidR="00690724" w:rsidRPr="006E3473" w14:paraId="0EA3E906" w14:textId="77777777" w:rsidTr="00006C46">
        <w:trPr>
          <w:trHeight w:val="381"/>
        </w:trPr>
        <w:tc>
          <w:tcPr>
            <w:tcW w:w="1843" w:type="dxa"/>
            <w:vAlign w:val="center"/>
          </w:tcPr>
          <w:p w14:paraId="09531C07"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住所</w:t>
            </w:r>
          </w:p>
        </w:tc>
        <w:tc>
          <w:tcPr>
            <w:tcW w:w="3260" w:type="dxa"/>
            <w:gridSpan w:val="2"/>
            <w:vAlign w:val="center"/>
          </w:tcPr>
          <w:p w14:paraId="54670126" w14:textId="77777777" w:rsidR="00690724" w:rsidRPr="00690724" w:rsidRDefault="00690724" w:rsidP="00006C46">
            <w:pPr>
              <w:rPr>
                <w:rFonts w:ascii="ＭＳ 明朝" w:hAnsi="ＭＳ 明朝"/>
                <w:sz w:val="22"/>
                <w:szCs w:val="22"/>
              </w:rPr>
            </w:pPr>
          </w:p>
        </w:tc>
      </w:tr>
      <w:tr w:rsidR="00690724" w:rsidRPr="006E3473" w14:paraId="399E3FD6" w14:textId="77777777" w:rsidTr="00006C46">
        <w:trPr>
          <w:trHeight w:val="381"/>
        </w:trPr>
        <w:tc>
          <w:tcPr>
            <w:tcW w:w="1843" w:type="dxa"/>
            <w:vAlign w:val="center"/>
          </w:tcPr>
          <w:p w14:paraId="412F32F8"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商号又は名称</w:t>
            </w:r>
          </w:p>
        </w:tc>
        <w:tc>
          <w:tcPr>
            <w:tcW w:w="3260" w:type="dxa"/>
            <w:gridSpan w:val="2"/>
            <w:vAlign w:val="center"/>
          </w:tcPr>
          <w:p w14:paraId="4AC318E1" w14:textId="77777777" w:rsidR="00690724" w:rsidRPr="00690724" w:rsidRDefault="00690724" w:rsidP="00006C46">
            <w:pPr>
              <w:rPr>
                <w:rFonts w:ascii="ＭＳ 明朝" w:hAnsi="ＭＳ 明朝"/>
                <w:sz w:val="22"/>
                <w:szCs w:val="22"/>
              </w:rPr>
            </w:pPr>
          </w:p>
        </w:tc>
      </w:tr>
      <w:tr w:rsidR="00690724" w:rsidRPr="006E3473" w14:paraId="58FB8E8E" w14:textId="77777777" w:rsidTr="00006C46">
        <w:trPr>
          <w:trHeight w:val="381"/>
        </w:trPr>
        <w:tc>
          <w:tcPr>
            <w:tcW w:w="1843" w:type="dxa"/>
            <w:vAlign w:val="center"/>
          </w:tcPr>
          <w:p w14:paraId="0703D541"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代表者</w:t>
            </w:r>
          </w:p>
        </w:tc>
        <w:tc>
          <w:tcPr>
            <w:tcW w:w="2835" w:type="dxa"/>
            <w:vAlign w:val="center"/>
          </w:tcPr>
          <w:p w14:paraId="3918D04B" w14:textId="77777777" w:rsidR="00690724" w:rsidRPr="00690724" w:rsidRDefault="00690724" w:rsidP="00006C46">
            <w:pPr>
              <w:rPr>
                <w:rFonts w:ascii="ＭＳ 明朝" w:hAnsi="ＭＳ 明朝"/>
                <w:sz w:val="22"/>
                <w:szCs w:val="22"/>
              </w:rPr>
            </w:pPr>
          </w:p>
        </w:tc>
        <w:tc>
          <w:tcPr>
            <w:tcW w:w="425" w:type="dxa"/>
            <w:vAlign w:val="center"/>
          </w:tcPr>
          <w:p w14:paraId="07FB9123"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印</w:t>
            </w:r>
          </w:p>
        </w:tc>
      </w:tr>
    </w:tbl>
    <w:p w14:paraId="4598C92F" w14:textId="77777777" w:rsidR="00690724" w:rsidRPr="006E3473" w:rsidRDefault="00690724" w:rsidP="00690724"/>
    <w:p w14:paraId="116AE39F" w14:textId="77777777" w:rsidR="00690724" w:rsidRPr="006E3473" w:rsidRDefault="00690724" w:rsidP="00690724">
      <w:pPr>
        <w:jc w:val="center"/>
        <w:rPr>
          <w:b/>
          <w:sz w:val="28"/>
          <w:szCs w:val="28"/>
        </w:rPr>
      </w:pPr>
      <w:r w:rsidRPr="006E3473">
        <w:rPr>
          <w:rFonts w:hint="eastAsia"/>
          <w:b/>
          <w:sz w:val="28"/>
          <w:szCs w:val="28"/>
        </w:rPr>
        <w:t>プレゼンテーション出席者報告書</w:t>
      </w:r>
    </w:p>
    <w:p w14:paraId="4CAB128B" w14:textId="77777777" w:rsidR="00690724" w:rsidRPr="006E3473" w:rsidRDefault="00690724" w:rsidP="00690724"/>
    <w:p w14:paraId="59F338C9" w14:textId="77777777" w:rsidR="00690724" w:rsidRPr="006E3473" w:rsidRDefault="00690724" w:rsidP="00690724">
      <w:r w:rsidRPr="006E3473">
        <w:rPr>
          <w:rFonts w:hint="eastAsia"/>
        </w:rPr>
        <w:t xml:space="preserve">　合志市上下水道料金徴収等業務委託のプロポーザルに係るプレゼンテーションへの出席予定者について、次のとおり報告します。</w:t>
      </w:r>
    </w:p>
    <w:p w14:paraId="62D64C23" w14:textId="77777777" w:rsidR="00690724" w:rsidRPr="006E3473" w:rsidRDefault="00690724" w:rsidP="00690724"/>
    <w:tbl>
      <w:tblPr>
        <w:tblStyle w:val="a7"/>
        <w:tblW w:w="0" w:type="auto"/>
        <w:jc w:val="center"/>
        <w:tblLayout w:type="fixed"/>
        <w:tblLook w:val="04A0" w:firstRow="1" w:lastRow="0" w:firstColumn="1" w:lastColumn="0" w:noHBand="0" w:noVBand="1"/>
      </w:tblPr>
      <w:tblGrid>
        <w:gridCol w:w="3314"/>
        <w:gridCol w:w="3315"/>
        <w:gridCol w:w="3315"/>
      </w:tblGrid>
      <w:tr w:rsidR="00690724" w:rsidRPr="006E3473" w14:paraId="13BFD610" w14:textId="77777777" w:rsidTr="00006C46">
        <w:trPr>
          <w:jc w:val="center"/>
        </w:trPr>
        <w:tc>
          <w:tcPr>
            <w:tcW w:w="3314" w:type="dxa"/>
            <w:vAlign w:val="center"/>
          </w:tcPr>
          <w:p w14:paraId="5233C1BE" w14:textId="77777777" w:rsidR="00690724" w:rsidRPr="006E3473" w:rsidRDefault="00690724" w:rsidP="00006C46">
            <w:pPr>
              <w:jc w:val="center"/>
              <w:rPr>
                <w:rFonts w:ascii="ＭＳ 明朝" w:hAnsi="ＭＳ 明朝"/>
                <w:sz w:val="22"/>
              </w:rPr>
            </w:pPr>
            <w:r w:rsidRPr="006E3473">
              <w:rPr>
                <w:rFonts w:ascii="ＭＳ 明朝" w:hAnsi="ＭＳ 明朝" w:hint="eastAsia"/>
                <w:sz w:val="22"/>
              </w:rPr>
              <w:t>所属及び役職</w:t>
            </w:r>
          </w:p>
        </w:tc>
        <w:tc>
          <w:tcPr>
            <w:tcW w:w="3315" w:type="dxa"/>
            <w:vAlign w:val="center"/>
          </w:tcPr>
          <w:p w14:paraId="269C6680" w14:textId="77777777" w:rsidR="00690724" w:rsidRPr="006E3473" w:rsidRDefault="00690724" w:rsidP="00006C46">
            <w:pPr>
              <w:jc w:val="center"/>
              <w:rPr>
                <w:rFonts w:ascii="ＭＳ 明朝" w:hAnsi="ＭＳ 明朝"/>
                <w:sz w:val="22"/>
              </w:rPr>
            </w:pPr>
            <w:r w:rsidRPr="006E3473">
              <w:rPr>
                <w:rFonts w:ascii="ＭＳ 明朝" w:hAnsi="ＭＳ 明朝" w:hint="eastAsia"/>
                <w:sz w:val="22"/>
              </w:rPr>
              <w:t>氏名</w:t>
            </w:r>
          </w:p>
        </w:tc>
        <w:tc>
          <w:tcPr>
            <w:tcW w:w="3315" w:type="dxa"/>
            <w:vAlign w:val="center"/>
          </w:tcPr>
          <w:p w14:paraId="5914F31F" w14:textId="77777777" w:rsidR="00690724" w:rsidRPr="006E3473" w:rsidRDefault="00690724" w:rsidP="00006C46">
            <w:pPr>
              <w:jc w:val="center"/>
              <w:rPr>
                <w:rFonts w:ascii="ＭＳ 明朝" w:hAnsi="ＭＳ 明朝"/>
                <w:sz w:val="22"/>
              </w:rPr>
            </w:pPr>
            <w:r w:rsidRPr="006E3473">
              <w:rPr>
                <w:rFonts w:ascii="ＭＳ 明朝" w:hAnsi="ＭＳ 明朝" w:hint="eastAsia"/>
                <w:sz w:val="22"/>
              </w:rPr>
              <w:t>備考</w:t>
            </w:r>
          </w:p>
        </w:tc>
      </w:tr>
      <w:tr w:rsidR="00690724" w:rsidRPr="006E3473" w14:paraId="2CACB199" w14:textId="77777777" w:rsidTr="00006C46">
        <w:trPr>
          <w:trHeight w:val="1006"/>
          <w:jc w:val="center"/>
        </w:trPr>
        <w:tc>
          <w:tcPr>
            <w:tcW w:w="3314" w:type="dxa"/>
            <w:vAlign w:val="center"/>
          </w:tcPr>
          <w:p w14:paraId="4183E992" w14:textId="77777777" w:rsidR="00690724" w:rsidRPr="006E3473" w:rsidRDefault="00690724" w:rsidP="00006C46">
            <w:pPr>
              <w:jc w:val="center"/>
              <w:rPr>
                <w:rFonts w:ascii="ＭＳ 明朝" w:hAnsi="ＭＳ 明朝"/>
                <w:sz w:val="22"/>
              </w:rPr>
            </w:pPr>
          </w:p>
        </w:tc>
        <w:tc>
          <w:tcPr>
            <w:tcW w:w="3315" w:type="dxa"/>
            <w:vAlign w:val="center"/>
          </w:tcPr>
          <w:p w14:paraId="7CA463FF" w14:textId="77777777" w:rsidR="00690724" w:rsidRPr="006E3473" w:rsidRDefault="00690724" w:rsidP="00006C46">
            <w:pPr>
              <w:jc w:val="center"/>
              <w:rPr>
                <w:rFonts w:ascii="ＭＳ 明朝" w:hAnsi="ＭＳ 明朝"/>
                <w:sz w:val="22"/>
              </w:rPr>
            </w:pPr>
          </w:p>
        </w:tc>
        <w:tc>
          <w:tcPr>
            <w:tcW w:w="3315" w:type="dxa"/>
            <w:vAlign w:val="center"/>
          </w:tcPr>
          <w:p w14:paraId="499D254C" w14:textId="77777777" w:rsidR="00690724" w:rsidRPr="006E3473" w:rsidRDefault="00690724" w:rsidP="00006C46">
            <w:pPr>
              <w:jc w:val="center"/>
              <w:rPr>
                <w:rFonts w:ascii="ＭＳ 明朝" w:hAnsi="ＭＳ 明朝"/>
                <w:sz w:val="22"/>
              </w:rPr>
            </w:pPr>
          </w:p>
        </w:tc>
      </w:tr>
      <w:tr w:rsidR="00690724" w:rsidRPr="006E3473" w14:paraId="79C534F3" w14:textId="77777777" w:rsidTr="00006C46">
        <w:trPr>
          <w:trHeight w:val="1006"/>
          <w:jc w:val="center"/>
        </w:trPr>
        <w:tc>
          <w:tcPr>
            <w:tcW w:w="3314" w:type="dxa"/>
            <w:vAlign w:val="center"/>
          </w:tcPr>
          <w:p w14:paraId="7825FE04" w14:textId="77777777" w:rsidR="00690724" w:rsidRPr="006E3473" w:rsidRDefault="00690724" w:rsidP="00006C46">
            <w:pPr>
              <w:jc w:val="center"/>
              <w:rPr>
                <w:rFonts w:ascii="ＭＳ 明朝" w:hAnsi="ＭＳ 明朝"/>
                <w:sz w:val="22"/>
              </w:rPr>
            </w:pPr>
          </w:p>
        </w:tc>
        <w:tc>
          <w:tcPr>
            <w:tcW w:w="3315" w:type="dxa"/>
            <w:vAlign w:val="center"/>
          </w:tcPr>
          <w:p w14:paraId="648ECB93" w14:textId="77777777" w:rsidR="00690724" w:rsidRPr="006E3473" w:rsidRDefault="00690724" w:rsidP="00006C46">
            <w:pPr>
              <w:jc w:val="center"/>
              <w:rPr>
                <w:rFonts w:ascii="ＭＳ 明朝" w:hAnsi="ＭＳ 明朝"/>
                <w:sz w:val="22"/>
              </w:rPr>
            </w:pPr>
          </w:p>
        </w:tc>
        <w:tc>
          <w:tcPr>
            <w:tcW w:w="3315" w:type="dxa"/>
            <w:vAlign w:val="center"/>
          </w:tcPr>
          <w:p w14:paraId="5524A470" w14:textId="77777777" w:rsidR="00690724" w:rsidRPr="006E3473" w:rsidRDefault="00690724" w:rsidP="00006C46">
            <w:pPr>
              <w:jc w:val="center"/>
              <w:rPr>
                <w:rFonts w:ascii="ＭＳ 明朝" w:hAnsi="ＭＳ 明朝"/>
                <w:sz w:val="22"/>
              </w:rPr>
            </w:pPr>
          </w:p>
        </w:tc>
      </w:tr>
      <w:tr w:rsidR="00690724" w:rsidRPr="006E3473" w14:paraId="02BAE30F" w14:textId="77777777" w:rsidTr="00006C46">
        <w:trPr>
          <w:trHeight w:val="1006"/>
          <w:jc w:val="center"/>
        </w:trPr>
        <w:tc>
          <w:tcPr>
            <w:tcW w:w="3314" w:type="dxa"/>
            <w:vAlign w:val="center"/>
          </w:tcPr>
          <w:p w14:paraId="1D8D4D6F" w14:textId="77777777" w:rsidR="00690724" w:rsidRPr="006E3473" w:rsidRDefault="00690724" w:rsidP="00006C46">
            <w:pPr>
              <w:jc w:val="center"/>
              <w:rPr>
                <w:rFonts w:ascii="ＭＳ 明朝" w:hAnsi="ＭＳ 明朝"/>
                <w:sz w:val="22"/>
              </w:rPr>
            </w:pPr>
          </w:p>
        </w:tc>
        <w:tc>
          <w:tcPr>
            <w:tcW w:w="3315" w:type="dxa"/>
            <w:vAlign w:val="center"/>
          </w:tcPr>
          <w:p w14:paraId="50E0583D" w14:textId="77777777" w:rsidR="00690724" w:rsidRPr="006E3473" w:rsidRDefault="00690724" w:rsidP="00006C46">
            <w:pPr>
              <w:jc w:val="center"/>
              <w:rPr>
                <w:rFonts w:ascii="ＭＳ 明朝" w:hAnsi="ＭＳ 明朝"/>
                <w:sz w:val="22"/>
              </w:rPr>
            </w:pPr>
          </w:p>
        </w:tc>
        <w:tc>
          <w:tcPr>
            <w:tcW w:w="3315" w:type="dxa"/>
            <w:vAlign w:val="center"/>
          </w:tcPr>
          <w:p w14:paraId="49A60FD9" w14:textId="77777777" w:rsidR="00690724" w:rsidRPr="006E3473" w:rsidRDefault="00690724" w:rsidP="00006C46">
            <w:pPr>
              <w:jc w:val="center"/>
              <w:rPr>
                <w:rFonts w:ascii="ＭＳ 明朝" w:hAnsi="ＭＳ 明朝"/>
                <w:sz w:val="22"/>
              </w:rPr>
            </w:pPr>
          </w:p>
        </w:tc>
      </w:tr>
    </w:tbl>
    <w:p w14:paraId="56A56727" w14:textId="77777777" w:rsidR="00690724" w:rsidRPr="006E3473" w:rsidRDefault="00690724" w:rsidP="00690724">
      <w:r w:rsidRPr="006E3473">
        <w:rPr>
          <w:rFonts w:hint="eastAsia"/>
        </w:rPr>
        <w:t>※出席予定者は、</w:t>
      </w:r>
      <w:r>
        <w:rPr>
          <w:rFonts w:hint="eastAsia"/>
        </w:rPr>
        <w:t>3</w:t>
      </w:r>
      <w:r w:rsidRPr="006E3473">
        <w:rPr>
          <w:rFonts w:hint="eastAsia"/>
        </w:rPr>
        <w:t>名以内とさせていただきます。</w:t>
      </w:r>
    </w:p>
    <w:p w14:paraId="22731F8F" w14:textId="77777777" w:rsidR="00690724" w:rsidRPr="006E3473" w:rsidRDefault="00690724" w:rsidP="00690724">
      <w:pPr>
        <w:ind w:left="220" w:hangingChars="100" w:hanging="220"/>
      </w:pPr>
    </w:p>
    <w:p w14:paraId="3FFFFE21" w14:textId="77777777" w:rsidR="00690724" w:rsidRDefault="00690724">
      <w:pPr>
        <w:widowControl/>
        <w:jc w:val="left"/>
      </w:pPr>
      <w:r>
        <w:br w:type="page"/>
      </w:r>
    </w:p>
    <w:p w14:paraId="3B1CFA05" w14:textId="3F8DDA64" w:rsidR="00690724" w:rsidRPr="006E3473" w:rsidRDefault="00690724" w:rsidP="00690724">
      <w:pPr>
        <w:jc w:val="left"/>
      </w:pPr>
      <w:r w:rsidRPr="006E3473">
        <w:rPr>
          <w:rFonts w:hint="eastAsia"/>
        </w:rPr>
        <w:lastRenderedPageBreak/>
        <w:t>様式第</w:t>
      </w:r>
      <w:r>
        <w:rPr>
          <w:rFonts w:hint="eastAsia"/>
        </w:rPr>
        <w:t>6</w:t>
      </w:r>
      <w:r w:rsidRPr="006E3473">
        <w:rPr>
          <w:rFonts w:hint="eastAsia"/>
        </w:rPr>
        <w:t>号</w:t>
      </w:r>
    </w:p>
    <w:p w14:paraId="61B05D6B" w14:textId="77777777" w:rsidR="00690724" w:rsidRPr="006E3473" w:rsidRDefault="00690724" w:rsidP="00690724">
      <w:pPr>
        <w:ind w:leftChars="100" w:left="220" w:rightChars="100" w:right="220"/>
        <w:jc w:val="right"/>
      </w:pPr>
      <w:r w:rsidRPr="00B64883">
        <w:rPr>
          <w:rFonts w:hint="eastAsia"/>
          <w:kern w:val="0"/>
        </w:rPr>
        <w:t>第</w:t>
      </w:r>
      <w:r w:rsidRPr="006E3473">
        <w:rPr>
          <w:rFonts w:hint="eastAsia"/>
        </w:rPr>
        <w:t xml:space="preserve">　　　　　号</w:t>
      </w:r>
    </w:p>
    <w:p w14:paraId="45FCB646" w14:textId="77777777" w:rsidR="00690724" w:rsidRPr="006E3473" w:rsidRDefault="00690724" w:rsidP="00690724">
      <w:pPr>
        <w:ind w:leftChars="100" w:left="220" w:rightChars="100" w:right="220"/>
        <w:jc w:val="right"/>
      </w:pPr>
      <w:r w:rsidRPr="006E3473">
        <w:rPr>
          <w:rFonts w:hint="eastAsia"/>
        </w:rPr>
        <w:t>年　　月　　日</w:t>
      </w:r>
    </w:p>
    <w:p w14:paraId="0AE9848F" w14:textId="77777777" w:rsidR="00690724" w:rsidRPr="006E3473" w:rsidRDefault="00690724" w:rsidP="00690724"/>
    <w:p w14:paraId="3B8F0F5B" w14:textId="77777777" w:rsidR="00690724" w:rsidRPr="006E3473" w:rsidRDefault="00690724" w:rsidP="00690724">
      <w:pPr>
        <w:ind w:leftChars="100" w:left="220"/>
      </w:pPr>
      <w:r w:rsidRPr="006E3473">
        <w:rPr>
          <w:rFonts w:hint="eastAsia"/>
        </w:rPr>
        <w:t xml:space="preserve">　　　　　　　　　　　　　　様</w:t>
      </w:r>
    </w:p>
    <w:p w14:paraId="7A4CF2BE" w14:textId="77777777" w:rsidR="00690724" w:rsidRPr="006E3473" w:rsidRDefault="00690724" w:rsidP="00690724">
      <w:pPr>
        <w:spacing w:line="276" w:lineRule="auto"/>
        <w:ind w:leftChars="100" w:left="220" w:rightChars="100" w:right="220"/>
      </w:pPr>
    </w:p>
    <w:p w14:paraId="7509574F" w14:textId="77777777" w:rsidR="00690724" w:rsidRPr="006E3473" w:rsidRDefault="00690724" w:rsidP="00690724">
      <w:pPr>
        <w:spacing w:line="240" w:lineRule="exact"/>
        <w:ind w:leftChars="2755" w:left="6061" w:rightChars="100" w:right="220"/>
      </w:pPr>
      <w:r w:rsidRPr="006E3473">
        <w:rPr>
          <w:rFonts w:hint="eastAsia"/>
        </w:rPr>
        <w:t>合志市水道事業</w:t>
      </w:r>
    </w:p>
    <w:p w14:paraId="02676E4F" w14:textId="77777777" w:rsidR="00690724" w:rsidRPr="006E3473" w:rsidRDefault="00690724" w:rsidP="00690724">
      <w:pPr>
        <w:spacing w:line="240" w:lineRule="exact"/>
        <w:ind w:leftChars="2755" w:left="6061" w:rightChars="100" w:right="220"/>
      </w:pPr>
      <w:r w:rsidRPr="006E3473">
        <w:rPr>
          <w:rFonts w:hint="eastAsia"/>
        </w:rPr>
        <w:t>合志市下水道事業</w:t>
      </w:r>
    </w:p>
    <w:p w14:paraId="54FF82DF" w14:textId="77777777" w:rsidR="00690724" w:rsidRPr="006E3473" w:rsidRDefault="00690724" w:rsidP="00690724">
      <w:pPr>
        <w:spacing w:line="240" w:lineRule="exact"/>
        <w:ind w:leftChars="2755" w:left="6061" w:rightChars="100" w:right="220"/>
      </w:pPr>
      <w:r w:rsidRPr="006E3473">
        <w:rPr>
          <w:rFonts w:hint="eastAsia"/>
        </w:rPr>
        <w:t>合志市工業用水道事業</w:t>
      </w:r>
    </w:p>
    <w:p w14:paraId="694C8B5D" w14:textId="4A43817C" w:rsidR="00690724" w:rsidRPr="006E3473" w:rsidRDefault="00690724" w:rsidP="00690724">
      <w:pPr>
        <w:spacing w:line="276" w:lineRule="auto"/>
        <w:ind w:leftChars="2855" w:left="6281" w:rightChars="100" w:right="220"/>
      </w:pPr>
      <w:r w:rsidRPr="006E3473">
        <w:rPr>
          <w:rFonts w:hint="eastAsia"/>
        </w:rPr>
        <w:t xml:space="preserve">合志市長　</w:t>
      </w:r>
      <w:r w:rsidR="00980F04">
        <w:rPr>
          <w:rFonts w:hint="eastAsia"/>
        </w:rPr>
        <w:t>荒木 義行</w:t>
      </w:r>
    </w:p>
    <w:p w14:paraId="388B6446" w14:textId="77777777" w:rsidR="00690724" w:rsidRPr="006E3473" w:rsidRDefault="00690724" w:rsidP="00690724">
      <w:pPr>
        <w:ind w:leftChars="100" w:left="220" w:rightChars="100" w:right="220"/>
      </w:pPr>
    </w:p>
    <w:p w14:paraId="5692A413" w14:textId="77777777" w:rsidR="00690724" w:rsidRPr="006E3473" w:rsidRDefault="00690724" w:rsidP="00690724"/>
    <w:p w14:paraId="52AD5427" w14:textId="77777777" w:rsidR="00690724" w:rsidRPr="006E3473" w:rsidRDefault="00690724" w:rsidP="00690724">
      <w:pPr>
        <w:jc w:val="center"/>
        <w:rPr>
          <w:b/>
          <w:sz w:val="28"/>
          <w:szCs w:val="28"/>
        </w:rPr>
      </w:pPr>
      <w:r w:rsidRPr="006E3473">
        <w:rPr>
          <w:rFonts w:hint="eastAsia"/>
          <w:b/>
          <w:sz w:val="28"/>
          <w:szCs w:val="28"/>
        </w:rPr>
        <w:t>受託候補者通知書</w:t>
      </w:r>
    </w:p>
    <w:p w14:paraId="5E82418B" w14:textId="77777777" w:rsidR="00690724" w:rsidRPr="006E3473" w:rsidRDefault="00690724" w:rsidP="00690724"/>
    <w:p w14:paraId="4619687B" w14:textId="77777777" w:rsidR="00690724" w:rsidRPr="006E3473" w:rsidRDefault="00690724" w:rsidP="00690724">
      <w:r w:rsidRPr="006E3473">
        <w:rPr>
          <w:rFonts w:hint="eastAsia"/>
        </w:rPr>
        <w:t xml:space="preserve">　このたびの合志市上下水道料金徴収等業務委託に係るプロポーザルの提案書等を厳正かつ慎重に審査した結果、貴社を受託候補者に選定しましたので、通知します。</w:t>
      </w:r>
    </w:p>
    <w:p w14:paraId="57CA219B" w14:textId="77777777" w:rsidR="00690724" w:rsidRPr="006E3473" w:rsidRDefault="00690724" w:rsidP="00690724">
      <w:pPr>
        <w:ind w:left="220" w:hangingChars="100" w:hanging="220"/>
      </w:pPr>
    </w:p>
    <w:p w14:paraId="007818DF" w14:textId="77777777" w:rsidR="00690724" w:rsidRPr="006E3473" w:rsidRDefault="00690724" w:rsidP="00690724">
      <w:pPr>
        <w:ind w:left="220" w:hangingChars="100" w:hanging="220"/>
      </w:pPr>
    </w:p>
    <w:p w14:paraId="1A5EC329" w14:textId="77777777" w:rsidR="00690724" w:rsidRPr="006E3473" w:rsidRDefault="00690724" w:rsidP="00690724">
      <w:pPr>
        <w:ind w:left="220" w:hangingChars="100" w:hanging="220"/>
      </w:pPr>
    </w:p>
    <w:p w14:paraId="4071AC73" w14:textId="77777777" w:rsidR="00690724" w:rsidRPr="006E3473" w:rsidRDefault="00690724" w:rsidP="00690724">
      <w:pPr>
        <w:ind w:left="220" w:hangingChars="100" w:hanging="220"/>
      </w:pPr>
    </w:p>
    <w:p w14:paraId="63F191BA" w14:textId="77777777" w:rsidR="00690724" w:rsidRDefault="00690724" w:rsidP="00690724">
      <w:pPr>
        <w:ind w:left="220" w:hangingChars="100" w:hanging="220"/>
      </w:pPr>
    </w:p>
    <w:p w14:paraId="45707BEA" w14:textId="77777777" w:rsidR="00690724" w:rsidRPr="006E3473" w:rsidRDefault="00690724" w:rsidP="00690724">
      <w:pPr>
        <w:ind w:left="220" w:hangingChars="100" w:hanging="220"/>
      </w:pPr>
    </w:p>
    <w:p w14:paraId="074E96B4" w14:textId="77777777" w:rsidR="00690724" w:rsidRPr="006E3473" w:rsidRDefault="00690724" w:rsidP="00690724">
      <w:pPr>
        <w:ind w:left="220" w:hangingChars="100" w:hanging="220"/>
      </w:pPr>
    </w:p>
    <w:p w14:paraId="6CF830EF" w14:textId="77777777" w:rsidR="00690724" w:rsidRPr="006E3473" w:rsidRDefault="00690724" w:rsidP="00690724">
      <w:pPr>
        <w:ind w:left="301" w:hangingChars="137" w:hanging="301"/>
      </w:pPr>
    </w:p>
    <w:p w14:paraId="087A2DD9" w14:textId="77777777" w:rsidR="00690724" w:rsidRPr="006E3473" w:rsidRDefault="00690724" w:rsidP="00690724">
      <w:pPr>
        <w:ind w:left="301" w:hangingChars="137" w:hanging="301"/>
      </w:pPr>
    </w:p>
    <w:p w14:paraId="523D9C65" w14:textId="2005A743" w:rsidR="00690724" w:rsidRPr="006E3473" w:rsidRDefault="00690724" w:rsidP="00690724">
      <w:pPr>
        <w:ind w:left="220" w:hangingChars="100" w:hanging="220"/>
      </w:pPr>
    </w:p>
    <w:p w14:paraId="20A5C23C" w14:textId="77777777" w:rsidR="00690724" w:rsidRPr="006E3473" w:rsidRDefault="00690724" w:rsidP="00690724">
      <w:pPr>
        <w:ind w:left="220" w:hangingChars="100" w:hanging="220"/>
      </w:pPr>
    </w:p>
    <w:p w14:paraId="12192EB9" w14:textId="13EE86CA" w:rsidR="00690724" w:rsidRPr="006E3473" w:rsidRDefault="00A06183" w:rsidP="00690724">
      <w:pPr>
        <w:ind w:left="220" w:hangingChars="100" w:hanging="220"/>
      </w:pPr>
      <w:r>
        <w:rPr>
          <w:noProof/>
        </w:rPr>
        <mc:AlternateContent>
          <mc:Choice Requires="wps">
            <w:drawing>
              <wp:anchor distT="0" distB="0" distL="114300" distR="114300" simplePos="0" relativeHeight="251656192" behindDoc="0" locked="0" layoutInCell="1" allowOverlap="1" wp14:anchorId="6BDADCE5" wp14:editId="165B9A3D">
                <wp:simplePos x="0" y="0"/>
                <wp:positionH relativeFrom="column">
                  <wp:posOffset>3038475</wp:posOffset>
                </wp:positionH>
                <wp:positionV relativeFrom="paragraph">
                  <wp:posOffset>59690</wp:posOffset>
                </wp:positionV>
                <wp:extent cx="3038475" cy="1184910"/>
                <wp:effectExtent l="7620" t="6985" r="11430" b="825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184910"/>
                        </a:xfrm>
                        <a:prstGeom prst="rect">
                          <a:avLst/>
                        </a:prstGeom>
                        <a:solidFill>
                          <a:srgbClr val="FFFFFF"/>
                        </a:solidFill>
                        <a:ln w="6350">
                          <a:solidFill>
                            <a:srgbClr val="000000"/>
                          </a:solidFill>
                          <a:miter lim="800000"/>
                          <a:headEnd/>
                          <a:tailEnd/>
                        </a:ln>
                      </wps:spPr>
                      <wps:txbx>
                        <w:txbxContent>
                          <w:p w14:paraId="13D7BE0C" w14:textId="77777777" w:rsidR="00A06183" w:rsidRPr="00A06183" w:rsidRDefault="00A06183" w:rsidP="00A06183">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56A296B1"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367BF751"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4CCBB14C"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3D5D8667"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47F9F66F"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12" w:history="1">
                              <w:proofErr w:type="spellStart"/>
                              <w:r w:rsidRPr="00A06183">
                                <w:rPr>
                                  <w:rStyle w:val="aa"/>
                                  <w:rFonts w:asciiTheme="minorEastAsia" w:eastAsiaTheme="minorEastAsia" w:hAnsiTheme="minorEastAsia"/>
                                  <w:color w:val="auto"/>
                                </w:rPr>
                                <w:t>suidou@city.koshi.lg.jp</w:t>
                              </w:r>
                              <w:proofErr w:type="spellEnd"/>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BDADCE5" id="テキスト ボックス 6" o:spid="_x0000_s1029" type="#_x0000_t202" style="position:absolute;left:0;text-align:left;margin-left:239.25pt;margin-top:4.7pt;width:239.25pt;height:9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" strokeweight=".5pt">
                <v:textbox style="mso-fit-shape-to-text:t">
                  <w:txbxContent>
                    <w:p w14:paraId="13D7BE0C" w14:textId="77777777" w:rsidR="00A06183" w:rsidRPr="00A06183" w:rsidRDefault="00A06183" w:rsidP="00A06183">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56A296B1"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367BF751"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4CCBB14C"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3D5D8667"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47F9F66F" w14:textId="77777777" w:rsidR="00A06183" w:rsidRPr="00A06183" w:rsidRDefault="00A06183" w:rsidP="00A06183">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13" w:history="1">
                        <w:proofErr w:type="spellStart"/>
                        <w:r w:rsidRPr="00A06183">
                          <w:rPr>
                            <w:rStyle w:val="aa"/>
                            <w:rFonts w:asciiTheme="minorEastAsia" w:eastAsiaTheme="minorEastAsia" w:hAnsiTheme="minorEastAsia"/>
                            <w:color w:val="auto"/>
                          </w:rPr>
                          <w:t>suidou@city.koshi.lg.jp</w:t>
                        </w:r>
                        <w:proofErr w:type="spellEnd"/>
                      </w:hyperlink>
                    </w:p>
                  </w:txbxContent>
                </v:textbox>
              </v:shape>
            </w:pict>
          </mc:Fallback>
        </mc:AlternateContent>
      </w:r>
    </w:p>
    <w:p w14:paraId="6B222826" w14:textId="77777777" w:rsidR="00690724" w:rsidRPr="006E3473" w:rsidRDefault="00690724" w:rsidP="00690724">
      <w:pPr>
        <w:ind w:left="220" w:hangingChars="100" w:hanging="220"/>
      </w:pPr>
    </w:p>
    <w:p w14:paraId="186B3BCF" w14:textId="77777777" w:rsidR="00690724" w:rsidRPr="006E3473" w:rsidRDefault="00690724" w:rsidP="00690724">
      <w:pPr>
        <w:ind w:left="220" w:hangingChars="100" w:hanging="220"/>
      </w:pPr>
    </w:p>
    <w:p w14:paraId="64E22D5E" w14:textId="77777777" w:rsidR="00690724" w:rsidRPr="006E3473" w:rsidRDefault="00690724" w:rsidP="00690724">
      <w:pPr>
        <w:ind w:left="220" w:hangingChars="100" w:hanging="220"/>
      </w:pPr>
    </w:p>
    <w:p w14:paraId="53F35FB1" w14:textId="77777777" w:rsidR="00690724" w:rsidRPr="006E3473" w:rsidRDefault="00690724" w:rsidP="00690724">
      <w:pPr>
        <w:ind w:left="220" w:hangingChars="100" w:hanging="220"/>
      </w:pPr>
    </w:p>
    <w:p w14:paraId="3AAADC66" w14:textId="77777777" w:rsidR="00690724" w:rsidRPr="006E3473" w:rsidRDefault="00690724" w:rsidP="00690724">
      <w:pPr>
        <w:ind w:left="220" w:hangingChars="100" w:hanging="220"/>
      </w:pPr>
    </w:p>
    <w:p w14:paraId="11258AFE" w14:textId="77777777" w:rsidR="00690724" w:rsidRPr="006E3473" w:rsidRDefault="00690724" w:rsidP="00690724">
      <w:pPr>
        <w:ind w:left="220" w:hangingChars="100" w:hanging="220"/>
      </w:pPr>
    </w:p>
    <w:p w14:paraId="6851E2AD" w14:textId="77777777" w:rsidR="00690724" w:rsidRPr="006E3473" w:rsidRDefault="00690724" w:rsidP="00690724">
      <w:pPr>
        <w:ind w:left="220" w:hangingChars="100" w:hanging="220"/>
      </w:pPr>
    </w:p>
    <w:p w14:paraId="521C4849" w14:textId="77777777" w:rsidR="00690724" w:rsidRDefault="00690724">
      <w:pPr>
        <w:widowControl/>
        <w:jc w:val="left"/>
      </w:pPr>
      <w:r>
        <w:br w:type="page"/>
      </w:r>
    </w:p>
    <w:p w14:paraId="2871EDBA" w14:textId="5AC4FC9F" w:rsidR="00690724" w:rsidRPr="006E3473" w:rsidRDefault="00690724" w:rsidP="00690724">
      <w:pPr>
        <w:jc w:val="left"/>
      </w:pPr>
      <w:r w:rsidRPr="006E3473">
        <w:rPr>
          <w:rFonts w:hint="eastAsia"/>
        </w:rPr>
        <w:lastRenderedPageBreak/>
        <w:t>様式第</w:t>
      </w:r>
      <w:r>
        <w:rPr>
          <w:rFonts w:hint="eastAsia"/>
        </w:rPr>
        <w:t>7</w:t>
      </w:r>
      <w:r w:rsidRPr="006E3473">
        <w:rPr>
          <w:rFonts w:hint="eastAsia"/>
        </w:rPr>
        <w:t>号</w:t>
      </w:r>
    </w:p>
    <w:p w14:paraId="35B9BB1C" w14:textId="77777777" w:rsidR="00690724" w:rsidRPr="006E3473" w:rsidRDefault="00690724" w:rsidP="00690724">
      <w:pPr>
        <w:ind w:leftChars="100" w:left="220" w:rightChars="100" w:right="220"/>
        <w:jc w:val="right"/>
      </w:pPr>
      <w:r w:rsidRPr="00B64883">
        <w:rPr>
          <w:rFonts w:hint="eastAsia"/>
          <w:kern w:val="0"/>
        </w:rPr>
        <w:t>第</w:t>
      </w:r>
      <w:r w:rsidRPr="006E3473">
        <w:rPr>
          <w:rFonts w:hint="eastAsia"/>
        </w:rPr>
        <w:t xml:space="preserve">　　　　　号</w:t>
      </w:r>
    </w:p>
    <w:p w14:paraId="314BE00A" w14:textId="77777777" w:rsidR="00690724" w:rsidRPr="006E3473" w:rsidRDefault="00690724" w:rsidP="00690724">
      <w:pPr>
        <w:ind w:leftChars="100" w:left="220" w:rightChars="100" w:right="220"/>
        <w:jc w:val="right"/>
      </w:pPr>
      <w:r w:rsidRPr="006E3473">
        <w:rPr>
          <w:rFonts w:hint="eastAsia"/>
        </w:rPr>
        <w:t>年　　月　　日</w:t>
      </w:r>
    </w:p>
    <w:p w14:paraId="46DEA252" w14:textId="77777777" w:rsidR="00690724" w:rsidRPr="006E3473" w:rsidRDefault="00690724" w:rsidP="00690724"/>
    <w:p w14:paraId="6605F097" w14:textId="77777777" w:rsidR="00690724" w:rsidRPr="006E3473" w:rsidRDefault="00690724" w:rsidP="00690724">
      <w:pPr>
        <w:ind w:leftChars="100" w:left="220"/>
      </w:pPr>
      <w:r w:rsidRPr="006E3473">
        <w:rPr>
          <w:rFonts w:hint="eastAsia"/>
        </w:rPr>
        <w:t xml:space="preserve">　　　　　　　　　　　　　　様</w:t>
      </w:r>
    </w:p>
    <w:p w14:paraId="0CEBB1AB" w14:textId="77777777" w:rsidR="00690724" w:rsidRPr="006E3473" w:rsidRDefault="00690724" w:rsidP="00690724">
      <w:pPr>
        <w:spacing w:line="276" w:lineRule="auto"/>
        <w:ind w:rightChars="100" w:right="220"/>
      </w:pPr>
    </w:p>
    <w:p w14:paraId="490B944F" w14:textId="77777777" w:rsidR="00690724" w:rsidRPr="006E3473" w:rsidRDefault="00690724" w:rsidP="00690724">
      <w:pPr>
        <w:spacing w:line="240" w:lineRule="exact"/>
        <w:ind w:leftChars="2755" w:left="6061" w:rightChars="100" w:right="220"/>
      </w:pPr>
      <w:r w:rsidRPr="006E3473">
        <w:rPr>
          <w:rFonts w:hint="eastAsia"/>
        </w:rPr>
        <w:t>合志市水道事業</w:t>
      </w:r>
    </w:p>
    <w:p w14:paraId="5C457476" w14:textId="77777777" w:rsidR="00690724" w:rsidRPr="006E3473" w:rsidRDefault="00690724" w:rsidP="00690724">
      <w:pPr>
        <w:spacing w:line="240" w:lineRule="exact"/>
        <w:ind w:leftChars="2755" w:left="6061" w:rightChars="100" w:right="220"/>
      </w:pPr>
      <w:r w:rsidRPr="006E3473">
        <w:rPr>
          <w:rFonts w:hint="eastAsia"/>
        </w:rPr>
        <w:t>合志市下水道事業</w:t>
      </w:r>
    </w:p>
    <w:p w14:paraId="6F91C3EE" w14:textId="77777777" w:rsidR="00690724" w:rsidRPr="006E3473" w:rsidRDefault="00690724" w:rsidP="00690724">
      <w:pPr>
        <w:spacing w:line="240" w:lineRule="exact"/>
        <w:ind w:leftChars="2755" w:left="6061" w:rightChars="100" w:right="220"/>
      </w:pPr>
      <w:r w:rsidRPr="006E3473">
        <w:rPr>
          <w:rFonts w:hint="eastAsia"/>
        </w:rPr>
        <w:t>合志市工業用水道事業</w:t>
      </w:r>
    </w:p>
    <w:p w14:paraId="46168556" w14:textId="0708142A" w:rsidR="00690724" w:rsidRPr="006E3473" w:rsidRDefault="00690724" w:rsidP="00690724">
      <w:pPr>
        <w:spacing w:line="276" w:lineRule="auto"/>
        <w:ind w:leftChars="2855" w:left="6281" w:rightChars="100" w:right="220"/>
      </w:pPr>
      <w:r w:rsidRPr="006E3473">
        <w:rPr>
          <w:rFonts w:hint="eastAsia"/>
        </w:rPr>
        <w:t xml:space="preserve">合志市長　</w:t>
      </w:r>
      <w:r w:rsidR="00980F04">
        <w:rPr>
          <w:rFonts w:hint="eastAsia"/>
        </w:rPr>
        <w:t>荒木 義行</w:t>
      </w:r>
    </w:p>
    <w:p w14:paraId="69060217" w14:textId="77777777" w:rsidR="00690724" w:rsidRPr="006E3473" w:rsidRDefault="00690724" w:rsidP="00690724">
      <w:pPr>
        <w:ind w:rightChars="100" w:right="220"/>
      </w:pPr>
    </w:p>
    <w:p w14:paraId="268B21FF" w14:textId="77777777" w:rsidR="00690724" w:rsidRPr="006E3473" w:rsidRDefault="00690724" w:rsidP="00690724"/>
    <w:p w14:paraId="42A3EDDB" w14:textId="77777777" w:rsidR="00690724" w:rsidRPr="006E3473" w:rsidRDefault="00690724" w:rsidP="00690724">
      <w:pPr>
        <w:jc w:val="center"/>
        <w:rPr>
          <w:b/>
          <w:sz w:val="28"/>
          <w:szCs w:val="28"/>
        </w:rPr>
      </w:pPr>
      <w:r w:rsidRPr="006E3473">
        <w:rPr>
          <w:rFonts w:hint="eastAsia"/>
          <w:b/>
          <w:sz w:val="28"/>
          <w:szCs w:val="28"/>
        </w:rPr>
        <w:t>プロポーザル選定結果通知書</w:t>
      </w:r>
    </w:p>
    <w:p w14:paraId="25E8C992" w14:textId="77777777" w:rsidR="00690724" w:rsidRPr="006E3473" w:rsidRDefault="00690724" w:rsidP="00690724"/>
    <w:p w14:paraId="6E89A5CD" w14:textId="77777777" w:rsidR="00690724" w:rsidRPr="006E3473" w:rsidRDefault="00690724" w:rsidP="00690724">
      <w:r w:rsidRPr="006E3473">
        <w:rPr>
          <w:rFonts w:hint="eastAsia"/>
        </w:rPr>
        <w:t xml:space="preserve">　このたびは、合志市上下水道料金徴収等業務委託に係るプロポーザルにおいて業務提案等をいただき誠にありがとうございました。</w:t>
      </w:r>
    </w:p>
    <w:p w14:paraId="31AA996B" w14:textId="77777777" w:rsidR="00690724" w:rsidRPr="006E3473" w:rsidRDefault="00690724" w:rsidP="00690724">
      <w:r w:rsidRPr="006E3473">
        <w:rPr>
          <w:rFonts w:hint="eastAsia"/>
        </w:rPr>
        <w:t xml:space="preserve">　貴社からの提案書等を厳正かつ慎重に審査した結果、今回は誠に残念ながら受託候補者に選定されませんでしたので、通知します。</w:t>
      </w:r>
    </w:p>
    <w:p w14:paraId="78CC5FBB" w14:textId="77777777" w:rsidR="00690724" w:rsidRPr="006E3473" w:rsidRDefault="00690724" w:rsidP="00690724">
      <w:pPr>
        <w:ind w:left="220" w:hangingChars="100" w:hanging="220"/>
      </w:pPr>
    </w:p>
    <w:p w14:paraId="53817C2C" w14:textId="77777777" w:rsidR="00690724" w:rsidRPr="006E3473" w:rsidRDefault="00690724" w:rsidP="00690724">
      <w:pPr>
        <w:ind w:left="220" w:hangingChars="100" w:hanging="220"/>
      </w:pPr>
    </w:p>
    <w:p w14:paraId="29858BE9" w14:textId="77777777" w:rsidR="00690724" w:rsidRPr="006E3473" w:rsidRDefault="00690724" w:rsidP="00690724">
      <w:pPr>
        <w:ind w:left="220" w:hangingChars="100" w:hanging="220"/>
      </w:pPr>
    </w:p>
    <w:p w14:paraId="03554104" w14:textId="77777777" w:rsidR="00690724" w:rsidRPr="006E3473" w:rsidRDefault="00690724" w:rsidP="00690724">
      <w:pPr>
        <w:ind w:left="220" w:hangingChars="100" w:hanging="220"/>
      </w:pPr>
    </w:p>
    <w:p w14:paraId="78ABE1FC" w14:textId="77777777" w:rsidR="00690724" w:rsidRPr="006E3473" w:rsidRDefault="00690724" w:rsidP="00690724">
      <w:pPr>
        <w:ind w:left="220" w:hangingChars="100" w:hanging="220"/>
      </w:pPr>
    </w:p>
    <w:p w14:paraId="75096ED7" w14:textId="77777777" w:rsidR="00690724" w:rsidRPr="006E3473" w:rsidRDefault="00690724" w:rsidP="00690724">
      <w:pPr>
        <w:ind w:left="220" w:hangingChars="100" w:hanging="220"/>
      </w:pPr>
    </w:p>
    <w:p w14:paraId="05EE2D6A" w14:textId="77777777" w:rsidR="00690724" w:rsidRPr="006E3473" w:rsidRDefault="00690724" w:rsidP="00690724">
      <w:pPr>
        <w:ind w:left="220" w:hangingChars="100" w:hanging="220"/>
      </w:pPr>
    </w:p>
    <w:p w14:paraId="1D50E000" w14:textId="23CC2560" w:rsidR="00690724" w:rsidRPr="006E3473" w:rsidRDefault="00690724" w:rsidP="00690724">
      <w:pPr>
        <w:ind w:left="220" w:hangingChars="100" w:hanging="220"/>
      </w:pPr>
      <w:r>
        <w:rPr>
          <w:noProof/>
        </w:rPr>
        <mc:AlternateContent>
          <mc:Choice Requires="wps">
            <w:drawing>
              <wp:anchor distT="0" distB="0" distL="114300" distR="114300" simplePos="0" relativeHeight="251654144" behindDoc="0" locked="0" layoutInCell="1" allowOverlap="1" wp14:anchorId="58733FD9" wp14:editId="6AC8EB95">
                <wp:simplePos x="0" y="0"/>
                <wp:positionH relativeFrom="column">
                  <wp:posOffset>3152775</wp:posOffset>
                </wp:positionH>
                <wp:positionV relativeFrom="paragraph">
                  <wp:posOffset>104775</wp:posOffset>
                </wp:positionV>
                <wp:extent cx="3038475" cy="1184910"/>
                <wp:effectExtent l="7620" t="6985" r="11430" b="825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184910"/>
                        </a:xfrm>
                        <a:prstGeom prst="rect">
                          <a:avLst/>
                        </a:prstGeom>
                        <a:solidFill>
                          <a:srgbClr val="FFFFFF"/>
                        </a:solidFill>
                        <a:ln w="6350">
                          <a:solidFill>
                            <a:srgbClr val="000000"/>
                          </a:solidFill>
                          <a:miter lim="800000"/>
                          <a:headEnd/>
                          <a:tailEnd/>
                        </a:ln>
                      </wps:spPr>
                      <wps:txbx>
                        <w:txbxContent>
                          <w:p w14:paraId="5E730D82" w14:textId="77777777" w:rsidR="00690724" w:rsidRPr="00A06183" w:rsidRDefault="00690724" w:rsidP="00690724">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7EDA17E1"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0FD302E9"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2D2354FA"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3F7FB45E"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213740CF"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14" w:history="1">
                              <w:proofErr w:type="spellStart"/>
                              <w:r w:rsidRPr="00A06183">
                                <w:rPr>
                                  <w:rStyle w:val="aa"/>
                                  <w:rFonts w:asciiTheme="minorEastAsia" w:eastAsiaTheme="minorEastAsia" w:hAnsiTheme="minorEastAsia"/>
                                  <w:color w:val="auto"/>
                                </w:rPr>
                                <w:t>suidou@city.koshi.lg.jp</w:t>
                              </w:r>
                              <w:proofErr w:type="spellEnd"/>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8733FD9" id="テキスト ボックス 1" o:spid="_x0000_s1030" type="#_x0000_t202" style="position:absolute;left:0;text-align:left;margin-left:248.25pt;margin-top:8.25pt;width:239.25pt;height:93.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" strokeweight=".5pt">
                <v:textbox style="mso-fit-shape-to-text:t">
                  <w:txbxContent>
                    <w:p w14:paraId="5E730D82" w14:textId="77777777" w:rsidR="00690724" w:rsidRPr="00A06183" w:rsidRDefault="00690724" w:rsidP="00690724">
                      <w:pPr>
                        <w:rPr>
                          <w:rFonts w:asciiTheme="minorEastAsia" w:eastAsiaTheme="minorEastAsia" w:hAnsiTheme="minorEastAsia"/>
                        </w:rPr>
                      </w:pPr>
                      <w:r w:rsidRPr="00A06183">
                        <w:rPr>
                          <w:rFonts w:asciiTheme="minorEastAsia" w:eastAsiaTheme="minorEastAsia" w:hAnsiTheme="minorEastAsia" w:hint="eastAsia"/>
                        </w:rPr>
                        <w:t>お問い合わせ先</w:t>
                      </w:r>
                    </w:p>
                    <w:p w14:paraId="7EDA17E1"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〒861-1195</w:t>
                      </w:r>
                    </w:p>
                    <w:p w14:paraId="0FD302E9"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熊本県合志市竹迫2140番地</w:t>
                      </w:r>
                    </w:p>
                    <w:p w14:paraId="2D2354FA"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　合志市水道局　水道課　水道班</w:t>
                      </w:r>
                    </w:p>
                    <w:p w14:paraId="3F7FB45E"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TEL　096-248-</w:t>
                      </w:r>
                      <w:r w:rsidRPr="00A06183">
                        <w:rPr>
                          <w:rFonts w:asciiTheme="minorEastAsia" w:eastAsiaTheme="minorEastAsia" w:hAnsiTheme="minorEastAsia"/>
                        </w:rPr>
                        <w:t>1130</w:t>
                      </w:r>
                      <w:r w:rsidRPr="00A06183">
                        <w:rPr>
                          <w:rFonts w:asciiTheme="minorEastAsia" w:eastAsiaTheme="minorEastAsia" w:hAnsiTheme="minorEastAsia" w:hint="eastAsia"/>
                        </w:rPr>
                        <w:t xml:space="preserve">　　FAX　096-215-5010</w:t>
                      </w:r>
                    </w:p>
                    <w:p w14:paraId="213740CF" w14:textId="77777777" w:rsidR="00690724" w:rsidRPr="00A06183" w:rsidRDefault="00690724" w:rsidP="00690724">
                      <w:pPr>
                        <w:spacing w:line="0" w:lineRule="atLeast"/>
                        <w:ind w:leftChars="100" w:left="220"/>
                        <w:rPr>
                          <w:rFonts w:asciiTheme="minorEastAsia" w:eastAsiaTheme="minorEastAsia" w:hAnsiTheme="minorEastAsia"/>
                        </w:rPr>
                      </w:pPr>
                      <w:r w:rsidRPr="00A06183">
                        <w:rPr>
                          <w:rFonts w:asciiTheme="minorEastAsia" w:eastAsiaTheme="minorEastAsia" w:hAnsiTheme="minorEastAsia" w:hint="eastAsia"/>
                        </w:rPr>
                        <w:t xml:space="preserve">E-mail　</w:t>
                      </w:r>
                      <w:hyperlink r:id="rId15" w:history="1">
                        <w:proofErr w:type="spellStart"/>
                        <w:r w:rsidRPr="00A06183">
                          <w:rPr>
                            <w:rStyle w:val="aa"/>
                            <w:rFonts w:asciiTheme="minorEastAsia" w:eastAsiaTheme="minorEastAsia" w:hAnsiTheme="minorEastAsia"/>
                            <w:color w:val="auto"/>
                          </w:rPr>
                          <w:t>suidou@city.koshi.lg.jp</w:t>
                        </w:r>
                        <w:proofErr w:type="spellEnd"/>
                      </w:hyperlink>
                    </w:p>
                  </w:txbxContent>
                </v:textbox>
              </v:shape>
            </w:pict>
          </mc:Fallback>
        </mc:AlternateContent>
      </w:r>
    </w:p>
    <w:p w14:paraId="42AE2516" w14:textId="77777777" w:rsidR="00690724" w:rsidRPr="006E3473" w:rsidRDefault="00690724" w:rsidP="00690724">
      <w:pPr>
        <w:ind w:left="220" w:hangingChars="100" w:hanging="220"/>
      </w:pPr>
    </w:p>
    <w:p w14:paraId="2DD1829A" w14:textId="77777777" w:rsidR="00690724" w:rsidRDefault="00690724" w:rsidP="00690724">
      <w:pPr>
        <w:ind w:left="220" w:hangingChars="100" w:hanging="220"/>
      </w:pPr>
    </w:p>
    <w:p w14:paraId="598C1DF8" w14:textId="77777777" w:rsidR="00690724" w:rsidRDefault="00690724" w:rsidP="00690724">
      <w:pPr>
        <w:ind w:left="220" w:hangingChars="100" w:hanging="220"/>
      </w:pPr>
    </w:p>
    <w:p w14:paraId="6F668CA1" w14:textId="77777777" w:rsidR="00690724" w:rsidRDefault="00690724" w:rsidP="00690724">
      <w:pPr>
        <w:ind w:left="220" w:hangingChars="100" w:hanging="220"/>
      </w:pPr>
    </w:p>
    <w:p w14:paraId="4C2DFF03" w14:textId="77777777" w:rsidR="00690724" w:rsidRPr="006E3473" w:rsidRDefault="00690724" w:rsidP="00690724"/>
    <w:p w14:paraId="1B9D001E" w14:textId="77777777" w:rsidR="00690724" w:rsidRPr="006E3473" w:rsidRDefault="00690724" w:rsidP="00690724">
      <w:pPr>
        <w:ind w:left="301" w:hangingChars="137" w:hanging="301"/>
      </w:pPr>
    </w:p>
    <w:p w14:paraId="1D7363B5" w14:textId="77777777" w:rsidR="00690724" w:rsidRDefault="00690724" w:rsidP="00690724">
      <w:pPr>
        <w:ind w:left="220" w:hangingChars="100" w:hanging="220"/>
      </w:pPr>
    </w:p>
    <w:p w14:paraId="6EC4CD13" w14:textId="77777777" w:rsidR="00690724" w:rsidRPr="006E3473" w:rsidRDefault="00690724" w:rsidP="00690724">
      <w:pPr>
        <w:ind w:left="220" w:hangingChars="100" w:hanging="220"/>
      </w:pPr>
    </w:p>
    <w:p w14:paraId="0EFC4632" w14:textId="77777777" w:rsidR="00690724" w:rsidRPr="006E3473" w:rsidRDefault="00690724" w:rsidP="00690724">
      <w:pPr>
        <w:ind w:left="220" w:hangingChars="100" w:hanging="220"/>
      </w:pPr>
    </w:p>
    <w:p w14:paraId="7F1D9C0A" w14:textId="77777777" w:rsidR="00690724" w:rsidRPr="006E3473" w:rsidRDefault="00690724" w:rsidP="00690724">
      <w:pPr>
        <w:ind w:left="220" w:hangingChars="100" w:hanging="220"/>
      </w:pPr>
    </w:p>
    <w:p w14:paraId="2DF82E76" w14:textId="77777777" w:rsidR="00690724" w:rsidRPr="006E3473" w:rsidRDefault="00690724" w:rsidP="00690724">
      <w:pPr>
        <w:ind w:left="220" w:hangingChars="100" w:hanging="220"/>
      </w:pPr>
    </w:p>
    <w:p w14:paraId="251B1E0A" w14:textId="77777777" w:rsidR="00690724" w:rsidRPr="006E3473" w:rsidRDefault="00690724" w:rsidP="00690724">
      <w:pPr>
        <w:ind w:left="220" w:hangingChars="100" w:hanging="220"/>
      </w:pPr>
    </w:p>
    <w:p w14:paraId="376D1837" w14:textId="77777777" w:rsidR="00690724" w:rsidRDefault="00690724">
      <w:pPr>
        <w:widowControl/>
        <w:jc w:val="left"/>
      </w:pPr>
      <w:r>
        <w:br w:type="page"/>
      </w:r>
    </w:p>
    <w:p w14:paraId="1C5C2FD0" w14:textId="3902B1D5" w:rsidR="00690724" w:rsidRPr="006E3473" w:rsidRDefault="00690724" w:rsidP="00690724">
      <w:pPr>
        <w:jc w:val="left"/>
      </w:pPr>
      <w:r w:rsidRPr="006E3473">
        <w:rPr>
          <w:rFonts w:hint="eastAsia"/>
        </w:rPr>
        <w:lastRenderedPageBreak/>
        <w:t>様式第</w:t>
      </w:r>
      <w:r>
        <w:rPr>
          <w:rFonts w:hint="eastAsia"/>
        </w:rPr>
        <w:t>8</w:t>
      </w:r>
      <w:r w:rsidRPr="006E3473">
        <w:rPr>
          <w:rFonts w:hint="eastAsia"/>
        </w:rPr>
        <w:t>号</w:t>
      </w:r>
    </w:p>
    <w:p w14:paraId="17A311A9" w14:textId="77777777" w:rsidR="00690724" w:rsidRPr="006E3473" w:rsidRDefault="00690724" w:rsidP="00690724">
      <w:pPr>
        <w:ind w:rightChars="100" w:right="220"/>
        <w:jc w:val="right"/>
      </w:pPr>
      <w:r w:rsidRPr="006E3473">
        <w:rPr>
          <w:rFonts w:hint="eastAsia"/>
        </w:rPr>
        <w:t>年　　月　　日</w:t>
      </w:r>
    </w:p>
    <w:p w14:paraId="65E944BA" w14:textId="77777777" w:rsidR="00690724" w:rsidRPr="006E3473" w:rsidRDefault="00690724" w:rsidP="00690724"/>
    <w:p w14:paraId="40FE8696" w14:textId="77777777" w:rsidR="00690724" w:rsidRPr="006E3473" w:rsidRDefault="00690724" w:rsidP="00690724">
      <w:pPr>
        <w:ind w:leftChars="100" w:left="220"/>
      </w:pPr>
      <w:r w:rsidRPr="006E3473">
        <w:rPr>
          <w:rFonts w:hint="eastAsia"/>
        </w:rPr>
        <w:t>（あて先）</w:t>
      </w:r>
    </w:p>
    <w:p w14:paraId="7F7DFB5C" w14:textId="77777777" w:rsidR="00690724" w:rsidRPr="006E3473" w:rsidRDefault="00690724" w:rsidP="00690724">
      <w:pPr>
        <w:spacing w:line="240" w:lineRule="exact"/>
        <w:ind w:leftChars="100" w:left="220" w:firstLineChars="100" w:firstLine="220"/>
      </w:pPr>
      <w:r w:rsidRPr="006E3473">
        <w:rPr>
          <w:rFonts w:hint="eastAsia"/>
        </w:rPr>
        <w:t>合志市水道事業</w:t>
      </w:r>
    </w:p>
    <w:p w14:paraId="1F20F495" w14:textId="77777777" w:rsidR="00690724" w:rsidRPr="006E3473" w:rsidRDefault="00690724" w:rsidP="00690724">
      <w:pPr>
        <w:spacing w:line="240" w:lineRule="exact"/>
        <w:ind w:leftChars="100" w:left="220" w:firstLineChars="100" w:firstLine="220"/>
      </w:pPr>
      <w:r w:rsidRPr="006E3473">
        <w:rPr>
          <w:rFonts w:hint="eastAsia"/>
        </w:rPr>
        <w:t>合志市下水道事業</w:t>
      </w:r>
    </w:p>
    <w:p w14:paraId="4E53AADB" w14:textId="77777777" w:rsidR="00690724" w:rsidRPr="006E3473" w:rsidRDefault="00690724" w:rsidP="00690724">
      <w:pPr>
        <w:spacing w:line="240" w:lineRule="exact"/>
        <w:ind w:leftChars="100" w:left="220" w:firstLineChars="100" w:firstLine="220"/>
      </w:pPr>
      <w:r w:rsidRPr="006E3473">
        <w:rPr>
          <w:rFonts w:hint="eastAsia"/>
        </w:rPr>
        <w:t>合志市工業用水道事業</w:t>
      </w:r>
    </w:p>
    <w:p w14:paraId="7ACE6C45" w14:textId="288BF2BE" w:rsidR="00690724" w:rsidRPr="006E3473" w:rsidRDefault="00690724" w:rsidP="00690724">
      <w:pPr>
        <w:ind w:leftChars="300" w:left="660"/>
      </w:pPr>
      <w:r w:rsidRPr="006E3473">
        <w:rPr>
          <w:rFonts w:hint="eastAsia"/>
        </w:rPr>
        <w:t xml:space="preserve">合志市長　</w:t>
      </w:r>
      <w:r w:rsidR="00980F04">
        <w:rPr>
          <w:rFonts w:hint="eastAsia"/>
        </w:rPr>
        <w:t>荒木 義行</w:t>
      </w:r>
    </w:p>
    <w:p w14:paraId="5C1C95AA" w14:textId="77777777" w:rsidR="00690724" w:rsidRPr="006E3473" w:rsidRDefault="00690724" w:rsidP="00690724"/>
    <w:tbl>
      <w:tblPr>
        <w:tblStyle w:val="a7"/>
        <w:tblW w:w="0" w:type="auto"/>
        <w:tblInd w:w="5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835"/>
        <w:gridCol w:w="425"/>
      </w:tblGrid>
      <w:tr w:rsidR="00690724" w:rsidRPr="006E3473" w14:paraId="6B797453" w14:textId="77777777" w:rsidTr="00006C46">
        <w:trPr>
          <w:trHeight w:val="381"/>
        </w:trPr>
        <w:tc>
          <w:tcPr>
            <w:tcW w:w="1843" w:type="dxa"/>
            <w:vAlign w:val="center"/>
          </w:tcPr>
          <w:p w14:paraId="4FA68BAD"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住所</w:t>
            </w:r>
          </w:p>
        </w:tc>
        <w:tc>
          <w:tcPr>
            <w:tcW w:w="3260" w:type="dxa"/>
            <w:gridSpan w:val="2"/>
            <w:vAlign w:val="center"/>
          </w:tcPr>
          <w:p w14:paraId="43493B6C" w14:textId="77777777" w:rsidR="00690724" w:rsidRPr="00690724" w:rsidRDefault="00690724" w:rsidP="00006C46">
            <w:pPr>
              <w:rPr>
                <w:rFonts w:ascii="ＭＳ 明朝" w:hAnsi="ＭＳ 明朝"/>
                <w:sz w:val="22"/>
                <w:szCs w:val="22"/>
              </w:rPr>
            </w:pPr>
          </w:p>
        </w:tc>
      </w:tr>
      <w:tr w:rsidR="00690724" w:rsidRPr="006E3473" w14:paraId="0C1CC1D6" w14:textId="77777777" w:rsidTr="00006C46">
        <w:trPr>
          <w:trHeight w:val="381"/>
        </w:trPr>
        <w:tc>
          <w:tcPr>
            <w:tcW w:w="1843" w:type="dxa"/>
            <w:vAlign w:val="center"/>
          </w:tcPr>
          <w:p w14:paraId="2D70890B"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商号又は名称</w:t>
            </w:r>
          </w:p>
        </w:tc>
        <w:tc>
          <w:tcPr>
            <w:tcW w:w="3260" w:type="dxa"/>
            <w:gridSpan w:val="2"/>
            <w:vAlign w:val="center"/>
          </w:tcPr>
          <w:p w14:paraId="51462C42" w14:textId="77777777" w:rsidR="00690724" w:rsidRPr="00690724" w:rsidRDefault="00690724" w:rsidP="00006C46">
            <w:pPr>
              <w:rPr>
                <w:rFonts w:ascii="ＭＳ 明朝" w:hAnsi="ＭＳ 明朝"/>
                <w:sz w:val="22"/>
                <w:szCs w:val="22"/>
              </w:rPr>
            </w:pPr>
          </w:p>
        </w:tc>
      </w:tr>
      <w:tr w:rsidR="00690724" w:rsidRPr="006E3473" w14:paraId="12651DD0" w14:textId="77777777" w:rsidTr="00006C46">
        <w:trPr>
          <w:trHeight w:val="381"/>
        </w:trPr>
        <w:tc>
          <w:tcPr>
            <w:tcW w:w="1843" w:type="dxa"/>
            <w:vAlign w:val="center"/>
          </w:tcPr>
          <w:p w14:paraId="4644EAC2"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代表者</w:t>
            </w:r>
          </w:p>
        </w:tc>
        <w:tc>
          <w:tcPr>
            <w:tcW w:w="2835" w:type="dxa"/>
            <w:vAlign w:val="center"/>
          </w:tcPr>
          <w:p w14:paraId="5CEF0145" w14:textId="77777777" w:rsidR="00690724" w:rsidRPr="00690724" w:rsidRDefault="00690724" w:rsidP="00006C46">
            <w:pPr>
              <w:rPr>
                <w:rFonts w:ascii="ＭＳ 明朝" w:hAnsi="ＭＳ 明朝"/>
                <w:sz w:val="22"/>
                <w:szCs w:val="22"/>
              </w:rPr>
            </w:pPr>
          </w:p>
        </w:tc>
        <w:tc>
          <w:tcPr>
            <w:tcW w:w="425" w:type="dxa"/>
            <w:vAlign w:val="center"/>
          </w:tcPr>
          <w:p w14:paraId="5810AA61"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印</w:t>
            </w:r>
          </w:p>
        </w:tc>
      </w:tr>
    </w:tbl>
    <w:p w14:paraId="4C356E7B" w14:textId="77777777" w:rsidR="00690724" w:rsidRPr="006E3473" w:rsidRDefault="00690724" w:rsidP="00690724"/>
    <w:p w14:paraId="38DC4E2F" w14:textId="77777777" w:rsidR="00690724" w:rsidRPr="006E3473" w:rsidRDefault="00690724" w:rsidP="00690724">
      <w:pPr>
        <w:jc w:val="center"/>
        <w:rPr>
          <w:b/>
          <w:sz w:val="28"/>
          <w:szCs w:val="28"/>
        </w:rPr>
      </w:pPr>
      <w:r w:rsidRPr="006E3473">
        <w:rPr>
          <w:rFonts w:hint="eastAsia"/>
          <w:b/>
          <w:sz w:val="28"/>
          <w:szCs w:val="28"/>
        </w:rPr>
        <w:t>プロポーザル参加辞退届</w:t>
      </w:r>
    </w:p>
    <w:p w14:paraId="76B03152" w14:textId="77777777" w:rsidR="00690724" w:rsidRPr="006E3473" w:rsidRDefault="00690724" w:rsidP="00690724"/>
    <w:p w14:paraId="6061053B" w14:textId="77777777" w:rsidR="00690724" w:rsidRPr="006E3473" w:rsidRDefault="00690724" w:rsidP="00690724">
      <w:r w:rsidRPr="006E3473">
        <w:rPr>
          <w:rFonts w:hint="eastAsia"/>
        </w:rPr>
        <w:t xml:space="preserve">　</w:t>
      </w:r>
      <w:r>
        <w:rPr>
          <w:rFonts w:hint="eastAsia"/>
        </w:rPr>
        <w:t xml:space="preserve">　　</w:t>
      </w:r>
      <w:r w:rsidRPr="006E3473">
        <w:rPr>
          <w:rFonts w:hint="eastAsia"/>
        </w:rPr>
        <w:t xml:space="preserve">　　年　　月　　日付け</w:t>
      </w:r>
      <w:r>
        <w:rPr>
          <w:rFonts w:hint="eastAsia"/>
        </w:rPr>
        <w:t xml:space="preserve">　　　</w:t>
      </w:r>
      <w:r w:rsidRPr="006E3473">
        <w:rPr>
          <w:rFonts w:hint="eastAsia"/>
        </w:rPr>
        <w:t>第　　　号で参加要請を受けた合志市上下水道料金徴収等業務委託のプロポーザルについて、参加を辞退したいので届け出ます。</w:t>
      </w:r>
    </w:p>
    <w:p w14:paraId="05129EC0" w14:textId="77777777" w:rsidR="00690724" w:rsidRPr="006E3473" w:rsidRDefault="00690724" w:rsidP="00690724">
      <w:pPr>
        <w:ind w:left="440" w:hangingChars="200" w:hanging="440"/>
      </w:pPr>
    </w:p>
    <w:p w14:paraId="3660D7F5" w14:textId="77777777" w:rsidR="00690724" w:rsidRPr="006E3473" w:rsidRDefault="00690724" w:rsidP="00690724">
      <w:pPr>
        <w:ind w:left="440" w:hangingChars="200" w:hanging="440"/>
      </w:pPr>
      <w:r w:rsidRPr="006E3473">
        <w:rPr>
          <w:rFonts w:hint="eastAsia"/>
        </w:rPr>
        <w:t>［連絡先］</w:t>
      </w:r>
    </w:p>
    <w:tbl>
      <w:tblPr>
        <w:tblStyle w:val="a7"/>
        <w:tblW w:w="8027" w:type="dxa"/>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9"/>
        <w:gridCol w:w="5888"/>
      </w:tblGrid>
      <w:tr w:rsidR="00690724" w:rsidRPr="006E3473" w14:paraId="095A8411" w14:textId="77777777" w:rsidTr="00006C46">
        <w:tc>
          <w:tcPr>
            <w:tcW w:w="2139" w:type="dxa"/>
          </w:tcPr>
          <w:p w14:paraId="3C49B24A"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(1)住所</w:t>
            </w:r>
          </w:p>
        </w:tc>
        <w:tc>
          <w:tcPr>
            <w:tcW w:w="5888" w:type="dxa"/>
          </w:tcPr>
          <w:p w14:paraId="72498404"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w:t>
            </w:r>
          </w:p>
        </w:tc>
      </w:tr>
      <w:tr w:rsidR="00690724" w:rsidRPr="006E3473" w14:paraId="2D338FF8" w14:textId="77777777" w:rsidTr="00006C46">
        <w:tc>
          <w:tcPr>
            <w:tcW w:w="2139" w:type="dxa"/>
          </w:tcPr>
          <w:p w14:paraId="70894854"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(2)所属等</w:t>
            </w:r>
          </w:p>
        </w:tc>
        <w:tc>
          <w:tcPr>
            <w:tcW w:w="5888" w:type="dxa"/>
          </w:tcPr>
          <w:p w14:paraId="5DA8BBA5" w14:textId="77777777" w:rsidR="00690724" w:rsidRPr="00690724" w:rsidRDefault="00690724" w:rsidP="00006C46">
            <w:pPr>
              <w:rPr>
                <w:rFonts w:ascii="ＭＳ 明朝" w:hAnsi="ＭＳ 明朝"/>
                <w:sz w:val="22"/>
                <w:szCs w:val="22"/>
              </w:rPr>
            </w:pPr>
          </w:p>
        </w:tc>
      </w:tr>
      <w:tr w:rsidR="00690724" w:rsidRPr="006E3473" w14:paraId="65AA2D31" w14:textId="77777777" w:rsidTr="00006C46">
        <w:tc>
          <w:tcPr>
            <w:tcW w:w="2139" w:type="dxa"/>
          </w:tcPr>
          <w:p w14:paraId="2E26ED91"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(3)担当者職氏名</w:t>
            </w:r>
          </w:p>
        </w:tc>
        <w:tc>
          <w:tcPr>
            <w:tcW w:w="5888" w:type="dxa"/>
          </w:tcPr>
          <w:p w14:paraId="2674B0AA" w14:textId="77777777" w:rsidR="00690724" w:rsidRPr="00690724" w:rsidRDefault="00690724" w:rsidP="00006C46">
            <w:pPr>
              <w:rPr>
                <w:rFonts w:ascii="ＭＳ 明朝" w:hAnsi="ＭＳ 明朝"/>
                <w:sz w:val="22"/>
                <w:szCs w:val="22"/>
              </w:rPr>
            </w:pPr>
          </w:p>
        </w:tc>
      </w:tr>
      <w:tr w:rsidR="00690724" w:rsidRPr="006E3473" w14:paraId="604968F6" w14:textId="77777777" w:rsidTr="00006C46">
        <w:tc>
          <w:tcPr>
            <w:tcW w:w="2139" w:type="dxa"/>
          </w:tcPr>
          <w:p w14:paraId="4C949CEC"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(4)電話番号</w:t>
            </w:r>
          </w:p>
        </w:tc>
        <w:tc>
          <w:tcPr>
            <w:tcW w:w="5888" w:type="dxa"/>
          </w:tcPr>
          <w:p w14:paraId="7C54E7B1" w14:textId="77777777" w:rsidR="00690724" w:rsidRPr="00690724" w:rsidRDefault="00690724" w:rsidP="00006C46">
            <w:pPr>
              <w:rPr>
                <w:rFonts w:ascii="ＭＳ 明朝" w:hAnsi="ＭＳ 明朝"/>
                <w:sz w:val="22"/>
                <w:szCs w:val="22"/>
              </w:rPr>
            </w:pPr>
          </w:p>
        </w:tc>
      </w:tr>
      <w:tr w:rsidR="00690724" w:rsidRPr="006E3473" w14:paraId="27E6EDE6" w14:textId="77777777" w:rsidTr="00006C46">
        <w:tc>
          <w:tcPr>
            <w:tcW w:w="2139" w:type="dxa"/>
          </w:tcPr>
          <w:p w14:paraId="7B4C825A"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(5)FAX番号</w:t>
            </w:r>
          </w:p>
        </w:tc>
        <w:tc>
          <w:tcPr>
            <w:tcW w:w="5888" w:type="dxa"/>
          </w:tcPr>
          <w:p w14:paraId="4131A07F" w14:textId="77777777" w:rsidR="00690724" w:rsidRPr="00690724" w:rsidRDefault="00690724" w:rsidP="00006C46">
            <w:pPr>
              <w:rPr>
                <w:rFonts w:ascii="ＭＳ 明朝" w:hAnsi="ＭＳ 明朝"/>
                <w:sz w:val="22"/>
                <w:szCs w:val="22"/>
              </w:rPr>
            </w:pPr>
          </w:p>
        </w:tc>
      </w:tr>
      <w:tr w:rsidR="00690724" w:rsidRPr="006E3473" w14:paraId="7C659F23" w14:textId="77777777" w:rsidTr="00006C46">
        <w:tc>
          <w:tcPr>
            <w:tcW w:w="2139" w:type="dxa"/>
          </w:tcPr>
          <w:p w14:paraId="61414826"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(6)電子メール</w:t>
            </w:r>
          </w:p>
        </w:tc>
        <w:tc>
          <w:tcPr>
            <w:tcW w:w="5888" w:type="dxa"/>
          </w:tcPr>
          <w:p w14:paraId="2079D178" w14:textId="77777777" w:rsidR="00690724" w:rsidRPr="00690724" w:rsidRDefault="00690724" w:rsidP="00006C46">
            <w:pPr>
              <w:rPr>
                <w:rFonts w:ascii="ＭＳ 明朝" w:hAnsi="ＭＳ 明朝"/>
                <w:sz w:val="22"/>
                <w:szCs w:val="22"/>
              </w:rPr>
            </w:pPr>
          </w:p>
        </w:tc>
      </w:tr>
    </w:tbl>
    <w:p w14:paraId="61970AE8" w14:textId="77777777" w:rsidR="00690724" w:rsidRPr="006E3473" w:rsidRDefault="00690724" w:rsidP="00690724">
      <w:pPr>
        <w:ind w:left="220" w:hangingChars="100" w:hanging="220"/>
      </w:pPr>
    </w:p>
    <w:p w14:paraId="31EB7CFB" w14:textId="77777777" w:rsidR="00690724" w:rsidRPr="006E3473" w:rsidRDefault="00690724" w:rsidP="00690724">
      <w:pPr>
        <w:ind w:left="220" w:hangingChars="100" w:hanging="220"/>
      </w:pPr>
    </w:p>
    <w:p w14:paraId="32266E45" w14:textId="77777777" w:rsidR="00690724" w:rsidRPr="006E3473" w:rsidRDefault="00690724" w:rsidP="00690724">
      <w:pPr>
        <w:ind w:left="220" w:hangingChars="100" w:hanging="220"/>
      </w:pPr>
    </w:p>
    <w:p w14:paraId="06B44A19" w14:textId="77777777" w:rsidR="00690724" w:rsidRDefault="00690724">
      <w:pPr>
        <w:widowControl/>
        <w:jc w:val="left"/>
      </w:pPr>
      <w:r>
        <w:br w:type="page"/>
      </w:r>
    </w:p>
    <w:p w14:paraId="076112AE" w14:textId="6F46B5AB" w:rsidR="00690724" w:rsidRPr="006E3473" w:rsidRDefault="00690724" w:rsidP="00690724">
      <w:pPr>
        <w:jc w:val="left"/>
      </w:pPr>
      <w:r w:rsidRPr="006E3473">
        <w:rPr>
          <w:rFonts w:hint="eastAsia"/>
        </w:rPr>
        <w:lastRenderedPageBreak/>
        <w:t>様式第</w:t>
      </w:r>
      <w:r>
        <w:rPr>
          <w:rFonts w:hint="eastAsia"/>
        </w:rPr>
        <w:t>9</w:t>
      </w:r>
      <w:r w:rsidRPr="006E3473">
        <w:rPr>
          <w:rFonts w:hint="eastAsia"/>
        </w:rPr>
        <w:t>号</w:t>
      </w:r>
    </w:p>
    <w:p w14:paraId="321646DF" w14:textId="77777777" w:rsidR="00690724" w:rsidRPr="006E3473" w:rsidRDefault="00690724" w:rsidP="00690724">
      <w:pPr>
        <w:ind w:rightChars="100" w:right="220"/>
        <w:jc w:val="right"/>
      </w:pPr>
      <w:r w:rsidRPr="006E3473">
        <w:rPr>
          <w:rFonts w:hint="eastAsia"/>
        </w:rPr>
        <w:t>年　　月　　日</w:t>
      </w:r>
    </w:p>
    <w:p w14:paraId="1BA9B28E" w14:textId="77777777" w:rsidR="00690724" w:rsidRPr="006E3473" w:rsidRDefault="00690724" w:rsidP="00690724"/>
    <w:p w14:paraId="5833A762" w14:textId="77777777" w:rsidR="00690724" w:rsidRPr="006E3473" w:rsidRDefault="00690724" w:rsidP="00690724">
      <w:pPr>
        <w:ind w:leftChars="100" w:left="220"/>
      </w:pPr>
      <w:r w:rsidRPr="006E3473">
        <w:rPr>
          <w:rFonts w:hint="eastAsia"/>
        </w:rPr>
        <w:t>（あて先）</w:t>
      </w:r>
    </w:p>
    <w:p w14:paraId="50A94479" w14:textId="77777777" w:rsidR="00690724" w:rsidRPr="006E3473" w:rsidRDefault="00690724" w:rsidP="00690724">
      <w:pPr>
        <w:spacing w:line="240" w:lineRule="exact"/>
        <w:ind w:leftChars="100" w:left="220" w:firstLineChars="100" w:firstLine="220"/>
      </w:pPr>
      <w:r w:rsidRPr="006E3473">
        <w:rPr>
          <w:rFonts w:hint="eastAsia"/>
        </w:rPr>
        <w:t>合志市水道事業</w:t>
      </w:r>
    </w:p>
    <w:p w14:paraId="08B4C90D" w14:textId="77777777" w:rsidR="00690724" w:rsidRPr="006E3473" w:rsidRDefault="00690724" w:rsidP="00690724">
      <w:pPr>
        <w:spacing w:line="240" w:lineRule="exact"/>
        <w:ind w:leftChars="100" w:left="220" w:firstLineChars="100" w:firstLine="220"/>
      </w:pPr>
      <w:r w:rsidRPr="006E3473">
        <w:rPr>
          <w:rFonts w:hint="eastAsia"/>
        </w:rPr>
        <w:t>合志市下水道事業</w:t>
      </w:r>
    </w:p>
    <w:p w14:paraId="1A91AB33" w14:textId="77777777" w:rsidR="00690724" w:rsidRPr="006E3473" w:rsidRDefault="00690724" w:rsidP="00690724">
      <w:pPr>
        <w:spacing w:line="240" w:lineRule="exact"/>
        <w:ind w:leftChars="100" w:left="220" w:firstLineChars="100" w:firstLine="220"/>
      </w:pPr>
      <w:r w:rsidRPr="006E3473">
        <w:rPr>
          <w:rFonts w:hint="eastAsia"/>
        </w:rPr>
        <w:t>合志市工業用水道事業</w:t>
      </w:r>
    </w:p>
    <w:p w14:paraId="61619533" w14:textId="4C728F4D" w:rsidR="00690724" w:rsidRPr="006E3473" w:rsidRDefault="00690724" w:rsidP="00690724">
      <w:pPr>
        <w:ind w:leftChars="300" w:left="660"/>
      </w:pPr>
      <w:r w:rsidRPr="006E3473">
        <w:rPr>
          <w:rFonts w:hint="eastAsia"/>
        </w:rPr>
        <w:t xml:space="preserve">合志市長　</w:t>
      </w:r>
      <w:r w:rsidR="00980F04">
        <w:rPr>
          <w:rFonts w:hint="eastAsia"/>
        </w:rPr>
        <w:t>荒木 義行</w:t>
      </w:r>
    </w:p>
    <w:p w14:paraId="77A59EEA" w14:textId="77777777" w:rsidR="00690724" w:rsidRPr="006E3473" w:rsidRDefault="00690724" w:rsidP="00690724"/>
    <w:tbl>
      <w:tblPr>
        <w:tblStyle w:val="a7"/>
        <w:tblW w:w="0" w:type="auto"/>
        <w:tblInd w:w="5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835"/>
        <w:gridCol w:w="425"/>
      </w:tblGrid>
      <w:tr w:rsidR="00690724" w:rsidRPr="006E3473" w14:paraId="3F9AE738" w14:textId="77777777" w:rsidTr="00006C46">
        <w:trPr>
          <w:trHeight w:val="381"/>
        </w:trPr>
        <w:tc>
          <w:tcPr>
            <w:tcW w:w="1843" w:type="dxa"/>
            <w:vAlign w:val="center"/>
          </w:tcPr>
          <w:p w14:paraId="27CE6B99"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住所</w:t>
            </w:r>
          </w:p>
        </w:tc>
        <w:tc>
          <w:tcPr>
            <w:tcW w:w="3260" w:type="dxa"/>
            <w:gridSpan w:val="2"/>
            <w:vAlign w:val="center"/>
          </w:tcPr>
          <w:p w14:paraId="35029856" w14:textId="77777777" w:rsidR="00690724" w:rsidRPr="00690724" w:rsidRDefault="00690724" w:rsidP="00006C46">
            <w:pPr>
              <w:rPr>
                <w:rFonts w:ascii="ＭＳ 明朝" w:hAnsi="ＭＳ 明朝"/>
                <w:sz w:val="22"/>
                <w:szCs w:val="22"/>
              </w:rPr>
            </w:pPr>
          </w:p>
        </w:tc>
      </w:tr>
      <w:tr w:rsidR="00690724" w:rsidRPr="006E3473" w14:paraId="3DD57780" w14:textId="77777777" w:rsidTr="00006C46">
        <w:trPr>
          <w:trHeight w:val="381"/>
        </w:trPr>
        <w:tc>
          <w:tcPr>
            <w:tcW w:w="1843" w:type="dxa"/>
            <w:vAlign w:val="center"/>
          </w:tcPr>
          <w:p w14:paraId="34A5303A"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商号又は名称</w:t>
            </w:r>
          </w:p>
        </w:tc>
        <w:tc>
          <w:tcPr>
            <w:tcW w:w="3260" w:type="dxa"/>
            <w:gridSpan w:val="2"/>
            <w:vAlign w:val="center"/>
          </w:tcPr>
          <w:p w14:paraId="4037F597" w14:textId="77777777" w:rsidR="00690724" w:rsidRPr="00690724" w:rsidRDefault="00690724" w:rsidP="00006C46">
            <w:pPr>
              <w:rPr>
                <w:rFonts w:ascii="ＭＳ 明朝" w:hAnsi="ＭＳ 明朝"/>
                <w:sz w:val="22"/>
                <w:szCs w:val="22"/>
              </w:rPr>
            </w:pPr>
          </w:p>
        </w:tc>
      </w:tr>
      <w:tr w:rsidR="00690724" w:rsidRPr="006E3473" w14:paraId="0C73CC5C" w14:textId="77777777" w:rsidTr="00006C46">
        <w:trPr>
          <w:trHeight w:val="381"/>
        </w:trPr>
        <w:tc>
          <w:tcPr>
            <w:tcW w:w="1843" w:type="dxa"/>
            <w:vAlign w:val="center"/>
          </w:tcPr>
          <w:p w14:paraId="41563494"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代表者</w:t>
            </w:r>
          </w:p>
        </w:tc>
        <w:tc>
          <w:tcPr>
            <w:tcW w:w="2835" w:type="dxa"/>
            <w:vAlign w:val="center"/>
          </w:tcPr>
          <w:p w14:paraId="232BEBC2" w14:textId="77777777" w:rsidR="00690724" w:rsidRPr="00690724" w:rsidRDefault="00690724" w:rsidP="00006C46">
            <w:pPr>
              <w:rPr>
                <w:rFonts w:ascii="ＭＳ 明朝" w:hAnsi="ＭＳ 明朝"/>
                <w:sz w:val="22"/>
                <w:szCs w:val="22"/>
              </w:rPr>
            </w:pPr>
          </w:p>
        </w:tc>
        <w:tc>
          <w:tcPr>
            <w:tcW w:w="425" w:type="dxa"/>
            <w:vAlign w:val="center"/>
          </w:tcPr>
          <w:p w14:paraId="67002AB8"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印</w:t>
            </w:r>
          </w:p>
        </w:tc>
      </w:tr>
    </w:tbl>
    <w:p w14:paraId="51738E08" w14:textId="77777777" w:rsidR="00690724" w:rsidRPr="006E3473" w:rsidRDefault="00690724" w:rsidP="00690724"/>
    <w:tbl>
      <w:tblPr>
        <w:tblStyle w:val="a7"/>
        <w:tblW w:w="0" w:type="auto"/>
        <w:tblInd w:w="5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835"/>
        <w:gridCol w:w="425"/>
      </w:tblGrid>
      <w:tr w:rsidR="00690724" w:rsidRPr="006E3473" w14:paraId="3D316D50" w14:textId="77777777" w:rsidTr="00006C46">
        <w:trPr>
          <w:trHeight w:val="381"/>
        </w:trPr>
        <w:tc>
          <w:tcPr>
            <w:tcW w:w="5103" w:type="dxa"/>
            <w:gridSpan w:val="3"/>
            <w:vAlign w:val="center"/>
          </w:tcPr>
          <w:p w14:paraId="591CB3FA"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(代理人)</w:t>
            </w:r>
          </w:p>
        </w:tc>
      </w:tr>
      <w:tr w:rsidR="00690724" w:rsidRPr="006E3473" w14:paraId="7A11847F" w14:textId="77777777" w:rsidTr="00006C46">
        <w:trPr>
          <w:trHeight w:val="381"/>
        </w:trPr>
        <w:tc>
          <w:tcPr>
            <w:tcW w:w="1843" w:type="dxa"/>
            <w:vAlign w:val="center"/>
          </w:tcPr>
          <w:p w14:paraId="2C3B7AB1"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住所</w:t>
            </w:r>
          </w:p>
        </w:tc>
        <w:tc>
          <w:tcPr>
            <w:tcW w:w="3260" w:type="dxa"/>
            <w:gridSpan w:val="2"/>
            <w:vAlign w:val="center"/>
          </w:tcPr>
          <w:p w14:paraId="00DEAFF9" w14:textId="77777777" w:rsidR="00690724" w:rsidRPr="00690724" w:rsidRDefault="00690724" w:rsidP="00006C46">
            <w:pPr>
              <w:rPr>
                <w:rFonts w:ascii="ＭＳ 明朝" w:hAnsi="ＭＳ 明朝"/>
                <w:sz w:val="22"/>
                <w:szCs w:val="22"/>
              </w:rPr>
            </w:pPr>
          </w:p>
        </w:tc>
      </w:tr>
      <w:tr w:rsidR="00690724" w:rsidRPr="006E3473" w14:paraId="11976F36" w14:textId="77777777" w:rsidTr="00006C46">
        <w:trPr>
          <w:trHeight w:val="381"/>
        </w:trPr>
        <w:tc>
          <w:tcPr>
            <w:tcW w:w="1843" w:type="dxa"/>
            <w:vAlign w:val="center"/>
          </w:tcPr>
          <w:p w14:paraId="0D150051"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代表者</w:t>
            </w:r>
          </w:p>
        </w:tc>
        <w:tc>
          <w:tcPr>
            <w:tcW w:w="2835" w:type="dxa"/>
            <w:vAlign w:val="center"/>
          </w:tcPr>
          <w:p w14:paraId="79B9CBF5" w14:textId="77777777" w:rsidR="00690724" w:rsidRPr="00690724" w:rsidRDefault="00690724" w:rsidP="00006C46">
            <w:pPr>
              <w:rPr>
                <w:rFonts w:ascii="ＭＳ 明朝" w:hAnsi="ＭＳ 明朝"/>
                <w:sz w:val="22"/>
                <w:szCs w:val="22"/>
              </w:rPr>
            </w:pPr>
          </w:p>
        </w:tc>
        <w:tc>
          <w:tcPr>
            <w:tcW w:w="425" w:type="dxa"/>
            <w:vAlign w:val="center"/>
          </w:tcPr>
          <w:p w14:paraId="67D28078"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印</w:t>
            </w:r>
          </w:p>
        </w:tc>
      </w:tr>
    </w:tbl>
    <w:p w14:paraId="79922881" w14:textId="77777777" w:rsidR="00690724" w:rsidRPr="006E3473" w:rsidRDefault="00690724" w:rsidP="00690724"/>
    <w:p w14:paraId="7728DE69" w14:textId="77777777" w:rsidR="00690724" w:rsidRPr="006E3473" w:rsidRDefault="00690724" w:rsidP="00690724">
      <w:pPr>
        <w:jc w:val="center"/>
        <w:rPr>
          <w:b/>
          <w:sz w:val="28"/>
          <w:szCs w:val="28"/>
        </w:rPr>
      </w:pPr>
      <w:r w:rsidRPr="006E3473">
        <w:rPr>
          <w:rFonts w:hint="eastAsia"/>
          <w:b/>
          <w:sz w:val="28"/>
          <w:szCs w:val="28"/>
        </w:rPr>
        <w:t>提案見積書</w:t>
      </w:r>
    </w:p>
    <w:p w14:paraId="75E96497" w14:textId="77777777" w:rsidR="00690724" w:rsidRPr="006E3473" w:rsidRDefault="00690724" w:rsidP="00690724"/>
    <w:p w14:paraId="15C4FE34" w14:textId="77777777" w:rsidR="00690724" w:rsidRPr="006E3473" w:rsidRDefault="00690724" w:rsidP="00690724">
      <w:r w:rsidRPr="006E3473">
        <w:rPr>
          <w:rFonts w:hint="eastAsia"/>
        </w:rPr>
        <w:t xml:space="preserve">　合志市上下水道料金徴収等業務委託に関する公募型プロポーザル方式選定実施要領等を承諾のうえ、下記見積金額により提案します。</w:t>
      </w:r>
    </w:p>
    <w:p w14:paraId="4158C26B" w14:textId="77777777" w:rsidR="00690724" w:rsidRPr="006E3473" w:rsidRDefault="00690724" w:rsidP="00690724">
      <w:pPr>
        <w:rPr>
          <w:b/>
          <w:sz w:val="28"/>
          <w:szCs w:val="28"/>
        </w:rPr>
      </w:pPr>
    </w:p>
    <w:p w14:paraId="05275F30" w14:textId="77777777" w:rsidR="00690724" w:rsidRPr="006E3473" w:rsidRDefault="00690724" w:rsidP="00690724">
      <w:pPr>
        <w:pStyle w:val="a8"/>
        <w:rPr>
          <w:rFonts w:ascii="ＭＳ 明朝" w:hAnsi="ＭＳ 明朝"/>
          <w:sz w:val="22"/>
          <w:szCs w:val="22"/>
        </w:rPr>
      </w:pPr>
      <w:r w:rsidRPr="006E3473">
        <w:rPr>
          <w:rFonts w:ascii="ＭＳ 明朝" w:hAnsi="ＭＳ 明朝" w:hint="eastAsia"/>
          <w:sz w:val="22"/>
          <w:szCs w:val="22"/>
        </w:rPr>
        <w:t>記</w:t>
      </w:r>
    </w:p>
    <w:p w14:paraId="527B5F85" w14:textId="77777777" w:rsidR="00690724" w:rsidRPr="006E3473" w:rsidRDefault="00690724" w:rsidP="00690724">
      <w:pPr>
        <w:pStyle w:val="ac"/>
        <w:ind w:leftChars="100" w:left="220" w:rightChars="400" w:right="880"/>
        <w:jc w:val="both"/>
        <w:rPr>
          <w:rFonts w:ascii="ＭＳ 明朝" w:hAnsi="ＭＳ 明朝"/>
          <w:sz w:val="22"/>
          <w:szCs w:val="22"/>
        </w:rPr>
      </w:pPr>
      <w:r w:rsidRPr="006E3473">
        <w:rPr>
          <w:rFonts w:ascii="ＭＳ 明朝" w:hAnsi="ＭＳ 明朝" w:hint="eastAsia"/>
          <w:sz w:val="22"/>
          <w:szCs w:val="22"/>
        </w:rPr>
        <w:t>見積金額（委託期間</w:t>
      </w:r>
      <w:r>
        <w:rPr>
          <w:rFonts w:ascii="ＭＳ 明朝" w:hAnsi="ＭＳ 明朝" w:hint="eastAsia"/>
          <w:sz w:val="22"/>
          <w:szCs w:val="22"/>
        </w:rPr>
        <w:t>5</w:t>
      </w:r>
      <w:r w:rsidRPr="006E3473">
        <w:rPr>
          <w:rFonts w:ascii="ＭＳ 明朝" w:hAnsi="ＭＳ 明朝" w:hint="eastAsia"/>
          <w:sz w:val="22"/>
          <w:szCs w:val="22"/>
        </w:rPr>
        <w:t>年間における合計金額）</w:t>
      </w:r>
    </w:p>
    <w:tbl>
      <w:tblPr>
        <w:tblStyle w:val="a7"/>
        <w:tblW w:w="0" w:type="auto"/>
        <w:jc w:val="center"/>
        <w:tblBorders>
          <w:insideH w:val="none" w:sz="0" w:space="0" w:color="auto"/>
          <w:insideV w:val="dashed" w:sz="4" w:space="0" w:color="auto"/>
        </w:tblBorders>
        <w:tblLayout w:type="fixed"/>
        <w:tblLook w:val="04A0" w:firstRow="1" w:lastRow="0" w:firstColumn="1" w:lastColumn="0" w:noHBand="0" w:noVBand="1"/>
      </w:tblPr>
      <w:tblGrid>
        <w:gridCol w:w="935"/>
        <w:gridCol w:w="936"/>
        <w:gridCol w:w="935"/>
        <w:gridCol w:w="936"/>
        <w:gridCol w:w="936"/>
        <w:gridCol w:w="935"/>
        <w:gridCol w:w="936"/>
        <w:gridCol w:w="935"/>
        <w:gridCol w:w="936"/>
        <w:gridCol w:w="936"/>
      </w:tblGrid>
      <w:tr w:rsidR="00690724" w:rsidRPr="006E3473" w14:paraId="394D02A3" w14:textId="77777777" w:rsidTr="00006C46">
        <w:trPr>
          <w:trHeight w:val="163"/>
          <w:jc w:val="center"/>
        </w:trPr>
        <w:tc>
          <w:tcPr>
            <w:tcW w:w="935" w:type="dxa"/>
            <w:vAlign w:val="center"/>
          </w:tcPr>
          <w:p w14:paraId="620C5C2A"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十</w:t>
            </w:r>
          </w:p>
        </w:tc>
        <w:tc>
          <w:tcPr>
            <w:tcW w:w="936" w:type="dxa"/>
            <w:vAlign w:val="center"/>
          </w:tcPr>
          <w:p w14:paraId="0F3891D9"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億</w:t>
            </w:r>
          </w:p>
        </w:tc>
        <w:tc>
          <w:tcPr>
            <w:tcW w:w="935" w:type="dxa"/>
            <w:vAlign w:val="center"/>
          </w:tcPr>
          <w:p w14:paraId="083FFC77"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千</w:t>
            </w:r>
          </w:p>
        </w:tc>
        <w:tc>
          <w:tcPr>
            <w:tcW w:w="936" w:type="dxa"/>
            <w:vAlign w:val="center"/>
          </w:tcPr>
          <w:p w14:paraId="19C51169"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百</w:t>
            </w:r>
          </w:p>
        </w:tc>
        <w:tc>
          <w:tcPr>
            <w:tcW w:w="936" w:type="dxa"/>
            <w:vAlign w:val="center"/>
          </w:tcPr>
          <w:p w14:paraId="3839BB1E"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十</w:t>
            </w:r>
          </w:p>
        </w:tc>
        <w:tc>
          <w:tcPr>
            <w:tcW w:w="935" w:type="dxa"/>
            <w:vAlign w:val="center"/>
          </w:tcPr>
          <w:p w14:paraId="19CC3CCD"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万</w:t>
            </w:r>
          </w:p>
        </w:tc>
        <w:tc>
          <w:tcPr>
            <w:tcW w:w="936" w:type="dxa"/>
            <w:vAlign w:val="center"/>
          </w:tcPr>
          <w:p w14:paraId="4B454237"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千</w:t>
            </w:r>
          </w:p>
        </w:tc>
        <w:tc>
          <w:tcPr>
            <w:tcW w:w="935" w:type="dxa"/>
            <w:vAlign w:val="center"/>
          </w:tcPr>
          <w:p w14:paraId="3B0A053B"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百</w:t>
            </w:r>
          </w:p>
        </w:tc>
        <w:tc>
          <w:tcPr>
            <w:tcW w:w="936" w:type="dxa"/>
            <w:vAlign w:val="center"/>
          </w:tcPr>
          <w:p w14:paraId="0A778CB1"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十</w:t>
            </w:r>
          </w:p>
        </w:tc>
        <w:tc>
          <w:tcPr>
            <w:tcW w:w="936" w:type="dxa"/>
            <w:vAlign w:val="center"/>
          </w:tcPr>
          <w:p w14:paraId="275D1721" w14:textId="77777777" w:rsidR="00690724" w:rsidRPr="006E3473" w:rsidRDefault="00690724" w:rsidP="00006C46">
            <w:pPr>
              <w:spacing w:line="0" w:lineRule="atLeast"/>
              <w:jc w:val="center"/>
              <w:rPr>
                <w:rFonts w:ascii="ＭＳ 明朝" w:hAnsi="ＭＳ 明朝"/>
                <w:sz w:val="18"/>
                <w:szCs w:val="18"/>
              </w:rPr>
            </w:pPr>
            <w:r w:rsidRPr="006E3473">
              <w:rPr>
                <w:rFonts w:ascii="ＭＳ 明朝" w:hAnsi="ＭＳ 明朝" w:hint="eastAsia"/>
                <w:sz w:val="18"/>
                <w:szCs w:val="18"/>
              </w:rPr>
              <w:t>円</w:t>
            </w:r>
          </w:p>
        </w:tc>
      </w:tr>
      <w:tr w:rsidR="00690724" w:rsidRPr="006E3473" w14:paraId="7074BFC0" w14:textId="77777777" w:rsidTr="00006C46">
        <w:trPr>
          <w:trHeight w:val="1057"/>
          <w:jc w:val="center"/>
        </w:trPr>
        <w:tc>
          <w:tcPr>
            <w:tcW w:w="935" w:type="dxa"/>
            <w:vAlign w:val="center"/>
          </w:tcPr>
          <w:p w14:paraId="5A6B0327" w14:textId="77777777" w:rsidR="00690724" w:rsidRPr="006E3473" w:rsidRDefault="00690724" w:rsidP="00006C46">
            <w:pPr>
              <w:jc w:val="center"/>
              <w:rPr>
                <w:rFonts w:ascii="ＭＳ 明朝" w:hAnsi="ＭＳ 明朝"/>
                <w:sz w:val="28"/>
                <w:szCs w:val="28"/>
              </w:rPr>
            </w:pPr>
          </w:p>
        </w:tc>
        <w:tc>
          <w:tcPr>
            <w:tcW w:w="936" w:type="dxa"/>
            <w:vAlign w:val="center"/>
          </w:tcPr>
          <w:p w14:paraId="5664C423" w14:textId="77777777" w:rsidR="00690724" w:rsidRPr="006E3473" w:rsidRDefault="00690724" w:rsidP="00006C46">
            <w:pPr>
              <w:jc w:val="center"/>
              <w:rPr>
                <w:rFonts w:ascii="ＭＳ 明朝" w:hAnsi="ＭＳ 明朝"/>
                <w:sz w:val="28"/>
                <w:szCs w:val="28"/>
              </w:rPr>
            </w:pPr>
          </w:p>
        </w:tc>
        <w:tc>
          <w:tcPr>
            <w:tcW w:w="935" w:type="dxa"/>
            <w:vAlign w:val="center"/>
          </w:tcPr>
          <w:p w14:paraId="72C54BCD" w14:textId="77777777" w:rsidR="00690724" w:rsidRPr="006E3473" w:rsidRDefault="00690724" w:rsidP="00006C46">
            <w:pPr>
              <w:jc w:val="center"/>
              <w:rPr>
                <w:rFonts w:ascii="ＭＳ 明朝" w:hAnsi="ＭＳ 明朝"/>
                <w:sz w:val="28"/>
                <w:szCs w:val="28"/>
              </w:rPr>
            </w:pPr>
          </w:p>
        </w:tc>
        <w:tc>
          <w:tcPr>
            <w:tcW w:w="936" w:type="dxa"/>
            <w:vAlign w:val="center"/>
          </w:tcPr>
          <w:p w14:paraId="15F9F68E" w14:textId="77777777" w:rsidR="00690724" w:rsidRPr="006E3473" w:rsidRDefault="00690724" w:rsidP="00006C46">
            <w:pPr>
              <w:jc w:val="center"/>
              <w:rPr>
                <w:rFonts w:ascii="ＭＳ 明朝" w:hAnsi="ＭＳ 明朝"/>
                <w:sz w:val="28"/>
                <w:szCs w:val="28"/>
              </w:rPr>
            </w:pPr>
          </w:p>
        </w:tc>
        <w:tc>
          <w:tcPr>
            <w:tcW w:w="936" w:type="dxa"/>
            <w:vAlign w:val="center"/>
          </w:tcPr>
          <w:p w14:paraId="31745B76" w14:textId="77777777" w:rsidR="00690724" w:rsidRPr="006E3473" w:rsidRDefault="00690724" w:rsidP="00006C46">
            <w:pPr>
              <w:jc w:val="center"/>
              <w:rPr>
                <w:rFonts w:ascii="ＭＳ 明朝" w:hAnsi="ＭＳ 明朝"/>
                <w:sz w:val="28"/>
                <w:szCs w:val="28"/>
              </w:rPr>
            </w:pPr>
          </w:p>
        </w:tc>
        <w:tc>
          <w:tcPr>
            <w:tcW w:w="935" w:type="dxa"/>
            <w:vAlign w:val="center"/>
          </w:tcPr>
          <w:p w14:paraId="57E58858" w14:textId="77777777" w:rsidR="00690724" w:rsidRPr="006E3473" w:rsidRDefault="00690724" w:rsidP="00006C46">
            <w:pPr>
              <w:jc w:val="center"/>
              <w:rPr>
                <w:rFonts w:ascii="ＭＳ 明朝" w:hAnsi="ＭＳ 明朝"/>
                <w:sz w:val="28"/>
                <w:szCs w:val="28"/>
              </w:rPr>
            </w:pPr>
          </w:p>
        </w:tc>
        <w:tc>
          <w:tcPr>
            <w:tcW w:w="936" w:type="dxa"/>
            <w:vAlign w:val="center"/>
          </w:tcPr>
          <w:p w14:paraId="1BAC86F1" w14:textId="77777777" w:rsidR="00690724" w:rsidRPr="006E3473" w:rsidRDefault="00690724" w:rsidP="00006C46">
            <w:pPr>
              <w:jc w:val="center"/>
              <w:rPr>
                <w:rFonts w:ascii="ＭＳ 明朝" w:hAnsi="ＭＳ 明朝"/>
                <w:sz w:val="28"/>
                <w:szCs w:val="28"/>
              </w:rPr>
            </w:pPr>
          </w:p>
        </w:tc>
        <w:tc>
          <w:tcPr>
            <w:tcW w:w="935" w:type="dxa"/>
            <w:vAlign w:val="center"/>
          </w:tcPr>
          <w:p w14:paraId="44C17F67" w14:textId="77777777" w:rsidR="00690724" w:rsidRPr="006E3473" w:rsidRDefault="00690724" w:rsidP="00006C46">
            <w:pPr>
              <w:jc w:val="center"/>
              <w:rPr>
                <w:rFonts w:ascii="ＭＳ 明朝" w:hAnsi="ＭＳ 明朝"/>
                <w:sz w:val="28"/>
                <w:szCs w:val="28"/>
              </w:rPr>
            </w:pPr>
          </w:p>
        </w:tc>
        <w:tc>
          <w:tcPr>
            <w:tcW w:w="936" w:type="dxa"/>
            <w:vAlign w:val="center"/>
          </w:tcPr>
          <w:p w14:paraId="4E416091" w14:textId="77777777" w:rsidR="00690724" w:rsidRPr="006E3473" w:rsidRDefault="00690724" w:rsidP="00006C46">
            <w:pPr>
              <w:jc w:val="center"/>
              <w:rPr>
                <w:rFonts w:ascii="ＭＳ 明朝" w:hAnsi="ＭＳ 明朝"/>
                <w:sz w:val="28"/>
                <w:szCs w:val="28"/>
              </w:rPr>
            </w:pPr>
          </w:p>
        </w:tc>
        <w:tc>
          <w:tcPr>
            <w:tcW w:w="936" w:type="dxa"/>
            <w:vAlign w:val="center"/>
          </w:tcPr>
          <w:p w14:paraId="3D2285D3" w14:textId="77777777" w:rsidR="00690724" w:rsidRPr="006E3473" w:rsidRDefault="00690724" w:rsidP="00006C46">
            <w:pPr>
              <w:jc w:val="center"/>
              <w:rPr>
                <w:rFonts w:ascii="ＭＳ 明朝" w:hAnsi="ＭＳ 明朝"/>
                <w:sz w:val="28"/>
                <w:szCs w:val="28"/>
              </w:rPr>
            </w:pPr>
          </w:p>
        </w:tc>
      </w:tr>
    </w:tbl>
    <w:p w14:paraId="49ED0942" w14:textId="77777777" w:rsidR="00690724" w:rsidRPr="006E3473" w:rsidRDefault="00690724" w:rsidP="00690724">
      <w:pPr>
        <w:jc w:val="right"/>
      </w:pPr>
      <w:r w:rsidRPr="006E3473">
        <w:rPr>
          <w:rFonts w:hint="eastAsia"/>
        </w:rPr>
        <w:t>（上記見積金額には消費税及び地方消費税額を含まない）</w:t>
      </w:r>
    </w:p>
    <w:p w14:paraId="25890105" w14:textId="77777777" w:rsidR="00690724" w:rsidRPr="006E3473" w:rsidRDefault="00690724" w:rsidP="00690724"/>
    <w:p w14:paraId="13F8E0B4" w14:textId="77777777" w:rsidR="00690724" w:rsidRPr="006E3473" w:rsidRDefault="00690724" w:rsidP="00690724"/>
    <w:p w14:paraId="4DD12298" w14:textId="77777777" w:rsidR="00690724" w:rsidRPr="006E3473" w:rsidRDefault="00690724" w:rsidP="00690724">
      <w:r w:rsidRPr="006E3473">
        <w:rPr>
          <w:rFonts w:hint="eastAsia"/>
        </w:rPr>
        <w:t>（注意事項）</w:t>
      </w:r>
    </w:p>
    <w:p w14:paraId="6B290CD0" w14:textId="77777777" w:rsidR="00690724" w:rsidRPr="006E3473" w:rsidRDefault="00690724" w:rsidP="00690724">
      <w:pPr>
        <w:ind w:leftChars="100" w:left="220"/>
      </w:pPr>
      <w:r w:rsidRPr="006E3473">
        <w:rPr>
          <w:rFonts w:hint="eastAsia"/>
        </w:rPr>
        <w:t>・金額の記載は、アラビア数字を用い、頭に「</w:t>
      </w:r>
      <w:r>
        <w:rPr>
          <w:rFonts w:hint="eastAsia"/>
        </w:rPr>
        <w:t>\</w:t>
      </w:r>
      <w:r w:rsidRPr="006E3473">
        <w:rPr>
          <w:rFonts w:hint="eastAsia"/>
        </w:rPr>
        <w:t>」を記入してください。</w:t>
      </w:r>
    </w:p>
    <w:p w14:paraId="20DD8179" w14:textId="77777777" w:rsidR="00690724" w:rsidRPr="006E3473" w:rsidRDefault="00690724" w:rsidP="00690724">
      <w:pPr>
        <w:ind w:leftChars="100" w:left="220"/>
      </w:pPr>
      <w:r w:rsidRPr="006E3473">
        <w:rPr>
          <w:rFonts w:hint="eastAsia"/>
        </w:rPr>
        <w:t>・上記金額の内訳書（</w:t>
      </w:r>
      <w:r>
        <w:rPr>
          <w:rFonts w:hint="eastAsia"/>
        </w:rPr>
        <w:t>A4</w:t>
      </w:r>
      <w:r w:rsidRPr="006E3473">
        <w:rPr>
          <w:rFonts w:hint="eastAsia"/>
        </w:rPr>
        <w:t>縦使用の横書き、書式は自由。）を添付してください。</w:t>
      </w:r>
    </w:p>
    <w:p w14:paraId="6CBCC6D0" w14:textId="77777777" w:rsidR="00690724" w:rsidRPr="006E3473" w:rsidRDefault="00690724" w:rsidP="00690724">
      <w:pPr>
        <w:ind w:leftChars="100" w:left="220"/>
      </w:pPr>
      <w:r w:rsidRPr="006E3473">
        <w:rPr>
          <w:rFonts w:hint="eastAsia"/>
        </w:rPr>
        <w:t>・代理人が見積書を提出するときは、「委任状（様式第</w:t>
      </w:r>
      <w:r>
        <w:rPr>
          <w:rFonts w:hint="eastAsia"/>
        </w:rPr>
        <w:t>10</w:t>
      </w:r>
      <w:r w:rsidRPr="006E3473">
        <w:rPr>
          <w:rFonts w:hint="eastAsia"/>
        </w:rPr>
        <w:t>号）」を添付してください。</w:t>
      </w:r>
    </w:p>
    <w:p w14:paraId="2123FAD2" w14:textId="77777777" w:rsidR="00690724" w:rsidRPr="006E3473" w:rsidRDefault="00690724" w:rsidP="00690724">
      <w:pPr>
        <w:ind w:left="220" w:hangingChars="100" w:hanging="220"/>
      </w:pPr>
    </w:p>
    <w:p w14:paraId="77FAE3CE" w14:textId="77777777" w:rsidR="00690724" w:rsidRDefault="00690724">
      <w:pPr>
        <w:widowControl/>
        <w:jc w:val="left"/>
      </w:pPr>
      <w:r>
        <w:br w:type="page"/>
      </w:r>
    </w:p>
    <w:p w14:paraId="4147437D" w14:textId="4D8B66FD" w:rsidR="00690724" w:rsidRPr="006E3473" w:rsidRDefault="00690724" w:rsidP="00690724">
      <w:pPr>
        <w:jc w:val="left"/>
      </w:pPr>
      <w:r w:rsidRPr="006E3473">
        <w:rPr>
          <w:rFonts w:hint="eastAsia"/>
        </w:rPr>
        <w:lastRenderedPageBreak/>
        <w:t>様式第</w:t>
      </w:r>
      <w:r>
        <w:rPr>
          <w:rFonts w:hint="eastAsia"/>
        </w:rPr>
        <w:t>10</w:t>
      </w:r>
      <w:r w:rsidRPr="006E3473">
        <w:rPr>
          <w:rFonts w:hint="eastAsia"/>
        </w:rPr>
        <w:t>号</w:t>
      </w:r>
    </w:p>
    <w:p w14:paraId="65F4E641" w14:textId="77777777" w:rsidR="00690724" w:rsidRPr="006E3473" w:rsidRDefault="00690724" w:rsidP="00690724">
      <w:pPr>
        <w:ind w:rightChars="100" w:right="220"/>
        <w:jc w:val="right"/>
      </w:pPr>
      <w:r w:rsidRPr="006E3473">
        <w:rPr>
          <w:rFonts w:hint="eastAsia"/>
        </w:rPr>
        <w:t>年　　月　　日</w:t>
      </w:r>
    </w:p>
    <w:p w14:paraId="7F322F44" w14:textId="77777777" w:rsidR="00690724" w:rsidRPr="006E3473" w:rsidRDefault="00690724" w:rsidP="00690724"/>
    <w:p w14:paraId="434C33DF" w14:textId="77777777" w:rsidR="00690724" w:rsidRPr="006E3473" w:rsidRDefault="00690724" w:rsidP="00690724">
      <w:pPr>
        <w:ind w:leftChars="100" w:left="220"/>
      </w:pPr>
      <w:r w:rsidRPr="006E3473">
        <w:rPr>
          <w:rFonts w:hint="eastAsia"/>
        </w:rPr>
        <w:t>（あて先）</w:t>
      </w:r>
    </w:p>
    <w:p w14:paraId="5D6EC8B4" w14:textId="77777777" w:rsidR="00690724" w:rsidRPr="006E3473" w:rsidRDefault="00690724" w:rsidP="00690724">
      <w:pPr>
        <w:spacing w:line="240" w:lineRule="exact"/>
        <w:ind w:leftChars="100" w:left="220" w:firstLineChars="100" w:firstLine="220"/>
      </w:pPr>
      <w:r w:rsidRPr="006E3473">
        <w:rPr>
          <w:rFonts w:hint="eastAsia"/>
        </w:rPr>
        <w:t>合志市水道事業</w:t>
      </w:r>
    </w:p>
    <w:p w14:paraId="7E16814C" w14:textId="77777777" w:rsidR="00690724" w:rsidRPr="006E3473" w:rsidRDefault="00690724" w:rsidP="00690724">
      <w:pPr>
        <w:spacing w:line="240" w:lineRule="exact"/>
        <w:ind w:leftChars="100" w:left="220" w:firstLineChars="100" w:firstLine="220"/>
      </w:pPr>
      <w:r w:rsidRPr="006E3473">
        <w:rPr>
          <w:rFonts w:hint="eastAsia"/>
        </w:rPr>
        <w:t>合志市下水道事業</w:t>
      </w:r>
    </w:p>
    <w:p w14:paraId="406B2DA1" w14:textId="77777777" w:rsidR="00690724" w:rsidRPr="006E3473" w:rsidRDefault="00690724" w:rsidP="00690724">
      <w:pPr>
        <w:spacing w:line="240" w:lineRule="exact"/>
        <w:ind w:leftChars="100" w:left="220" w:firstLineChars="100" w:firstLine="220"/>
      </w:pPr>
      <w:r w:rsidRPr="006E3473">
        <w:rPr>
          <w:rFonts w:hint="eastAsia"/>
        </w:rPr>
        <w:t>合志市工業用水道事業</w:t>
      </w:r>
    </w:p>
    <w:p w14:paraId="6AC25E6A" w14:textId="5A25B36B" w:rsidR="00690724" w:rsidRPr="006E3473" w:rsidRDefault="00690724" w:rsidP="00690724">
      <w:pPr>
        <w:ind w:leftChars="300" w:left="660"/>
      </w:pPr>
      <w:r w:rsidRPr="006E3473">
        <w:rPr>
          <w:rFonts w:hint="eastAsia"/>
        </w:rPr>
        <w:t xml:space="preserve">合志市長　</w:t>
      </w:r>
      <w:r w:rsidR="00980F04">
        <w:rPr>
          <w:rFonts w:hint="eastAsia"/>
        </w:rPr>
        <w:t>荒木 義行</w:t>
      </w:r>
    </w:p>
    <w:p w14:paraId="3DACFC0C" w14:textId="77777777" w:rsidR="00690724" w:rsidRPr="006E3473" w:rsidRDefault="00690724" w:rsidP="00690724"/>
    <w:tbl>
      <w:tblPr>
        <w:tblStyle w:val="a7"/>
        <w:tblW w:w="0" w:type="auto"/>
        <w:tblInd w:w="5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835"/>
        <w:gridCol w:w="425"/>
      </w:tblGrid>
      <w:tr w:rsidR="00690724" w:rsidRPr="006E3473" w14:paraId="41FDA4E3" w14:textId="77777777" w:rsidTr="00006C46">
        <w:trPr>
          <w:trHeight w:val="381"/>
        </w:trPr>
        <w:tc>
          <w:tcPr>
            <w:tcW w:w="1843" w:type="dxa"/>
            <w:vAlign w:val="center"/>
          </w:tcPr>
          <w:p w14:paraId="304E35A5"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住所</w:t>
            </w:r>
          </w:p>
        </w:tc>
        <w:tc>
          <w:tcPr>
            <w:tcW w:w="3260" w:type="dxa"/>
            <w:gridSpan w:val="2"/>
            <w:vAlign w:val="center"/>
          </w:tcPr>
          <w:p w14:paraId="436CDA40" w14:textId="77777777" w:rsidR="00690724" w:rsidRPr="00690724" w:rsidRDefault="00690724" w:rsidP="00006C46">
            <w:pPr>
              <w:rPr>
                <w:rFonts w:ascii="ＭＳ 明朝" w:hAnsi="ＭＳ 明朝"/>
                <w:sz w:val="22"/>
                <w:szCs w:val="22"/>
              </w:rPr>
            </w:pPr>
          </w:p>
        </w:tc>
      </w:tr>
      <w:tr w:rsidR="00690724" w:rsidRPr="006E3473" w14:paraId="16A7E7EB" w14:textId="77777777" w:rsidTr="00006C46">
        <w:trPr>
          <w:trHeight w:val="381"/>
        </w:trPr>
        <w:tc>
          <w:tcPr>
            <w:tcW w:w="1843" w:type="dxa"/>
            <w:vAlign w:val="center"/>
          </w:tcPr>
          <w:p w14:paraId="3AAB77ED"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商号又は名称</w:t>
            </w:r>
          </w:p>
        </w:tc>
        <w:tc>
          <w:tcPr>
            <w:tcW w:w="3260" w:type="dxa"/>
            <w:gridSpan w:val="2"/>
            <w:vAlign w:val="center"/>
          </w:tcPr>
          <w:p w14:paraId="5F24824F" w14:textId="77777777" w:rsidR="00690724" w:rsidRPr="00690724" w:rsidRDefault="00690724" w:rsidP="00006C46">
            <w:pPr>
              <w:rPr>
                <w:rFonts w:ascii="ＭＳ 明朝" w:hAnsi="ＭＳ 明朝"/>
                <w:sz w:val="22"/>
                <w:szCs w:val="22"/>
              </w:rPr>
            </w:pPr>
          </w:p>
        </w:tc>
      </w:tr>
      <w:tr w:rsidR="00690724" w:rsidRPr="006E3473" w14:paraId="4D0ADD72" w14:textId="77777777" w:rsidTr="00006C46">
        <w:trPr>
          <w:trHeight w:val="381"/>
        </w:trPr>
        <w:tc>
          <w:tcPr>
            <w:tcW w:w="1843" w:type="dxa"/>
            <w:vAlign w:val="center"/>
          </w:tcPr>
          <w:p w14:paraId="4278E655" w14:textId="77777777" w:rsidR="00690724" w:rsidRPr="00690724" w:rsidRDefault="00690724" w:rsidP="00006C46">
            <w:pPr>
              <w:jc w:val="distribute"/>
              <w:rPr>
                <w:rFonts w:ascii="ＭＳ 明朝" w:hAnsi="ＭＳ 明朝"/>
                <w:sz w:val="22"/>
                <w:szCs w:val="22"/>
              </w:rPr>
            </w:pPr>
            <w:r w:rsidRPr="00690724">
              <w:rPr>
                <w:rFonts w:ascii="ＭＳ 明朝" w:hAnsi="ＭＳ 明朝" w:hint="eastAsia"/>
                <w:sz w:val="22"/>
                <w:szCs w:val="22"/>
              </w:rPr>
              <w:t>代表者</w:t>
            </w:r>
          </w:p>
        </w:tc>
        <w:tc>
          <w:tcPr>
            <w:tcW w:w="2835" w:type="dxa"/>
            <w:vAlign w:val="center"/>
          </w:tcPr>
          <w:p w14:paraId="33291B0E" w14:textId="77777777" w:rsidR="00690724" w:rsidRPr="00690724" w:rsidRDefault="00690724" w:rsidP="00006C46">
            <w:pPr>
              <w:rPr>
                <w:rFonts w:ascii="ＭＳ 明朝" w:hAnsi="ＭＳ 明朝"/>
                <w:sz w:val="22"/>
                <w:szCs w:val="22"/>
              </w:rPr>
            </w:pPr>
          </w:p>
        </w:tc>
        <w:tc>
          <w:tcPr>
            <w:tcW w:w="425" w:type="dxa"/>
            <w:vAlign w:val="center"/>
          </w:tcPr>
          <w:p w14:paraId="4AFFA933" w14:textId="77777777" w:rsidR="00690724" w:rsidRPr="00690724" w:rsidRDefault="00690724" w:rsidP="00006C46">
            <w:pPr>
              <w:rPr>
                <w:rFonts w:ascii="ＭＳ 明朝" w:hAnsi="ＭＳ 明朝"/>
                <w:sz w:val="22"/>
                <w:szCs w:val="22"/>
              </w:rPr>
            </w:pPr>
            <w:r w:rsidRPr="00690724">
              <w:rPr>
                <w:rFonts w:ascii="ＭＳ 明朝" w:hAnsi="ＭＳ 明朝" w:hint="eastAsia"/>
                <w:sz w:val="22"/>
                <w:szCs w:val="22"/>
              </w:rPr>
              <w:t>印</w:t>
            </w:r>
          </w:p>
        </w:tc>
      </w:tr>
    </w:tbl>
    <w:p w14:paraId="34DE490A" w14:textId="77777777" w:rsidR="00690724" w:rsidRPr="006E3473" w:rsidRDefault="00690724" w:rsidP="00690724"/>
    <w:p w14:paraId="4EA4CA51" w14:textId="77777777" w:rsidR="00690724" w:rsidRPr="006E3473" w:rsidRDefault="00690724" w:rsidP="00690724"/>
    <w:p w14:paraId="22F25C6B" w14:textId="77777777" w:rsidR="00690724" w:rsidRPr="006E3473" w:rsidRDefault="00690724" w:rsidP="00690724">
      <w:pPr>
        <w:jc w:val="center"/>
        <w:rPr>
          <w:b/>
          <w:sz w:val="28"/>
          <w:szCs w:val="28"/>
        </w:rPr>
      </w:pPr>
      <w:r w:rsidRPr="006E3473">
        <w:rPr>
          <w:rFonts w:hint="eastAsia"/>
          <w:b/>
          <w:sz w:val="28"/>
          <w:szCs w:val="28"/>
        </w:rPr>
        <w:t>委　　任　　状</w:t>
      </w:r>
    </w:p>
    <w:p w14:paraId="46D04A4A" w14:textId="77777777" w:rsidR="00690724" w:rsidRPr="006E3473" w:rsidRDefault="00690724" w:rsidP="00690724"/>
    <w:p w14:paraId="3FBED56B" w14:textId="77777777" w:rsidR="00690724" w:rsidRPr="006E3473" w:rsidRDefault="00690724" w:rsidP="00690724">
      <w:r w:rsidRPr="006E3473">
        <w:rPr>
          <w:rFonts w:hint="eastAsia"/>
        </w:rPr>
        <w:t xml:space="preserve">　私は、　　　　　　　　　　　印　を代理人と認め、下記の件に関する見積の一切の権限を委任します。</w:t>
      </w:r>
    </w:p>
    <w:p w14:paraId="170E503A" w14:textId="77777777" w:rsidR="00690724" w:rsidRPr="006E3473" w:rsidRDefault="00690724" w:rsidP="00690724"/>
    <w:p w14:paraId="1B287932" w14:textId="77777777" w:rsidR="00690724" w:rsidRPr="006E3473" w:rsidRDefault="00690724" w:rsidP="00690724">
      <w:pPr>
        <w:jc w:val="center"/>
      </w:pPr>
      <w:r w:rsidRPr="006E3473">
        <w:rPr>
          <w:rFonts w:hint="eastAsia"/>
        </w:rPr>
        <w:t>記</w:t>
      </w:r>
    </w:p>
    <w:p w14:paraId="7ABE2882" w14:textId="77777777" w:rsidR="00690724" w:rsidRPr="006E3473" w:rsidRDefault="00690724" w:rsidP="00690724"/>
    <w:p w14:paraId="6C251004" w14:textId="77777777" w:rsidR="00690724" w:rsidRPr="006E3473" w:rsidRDefault="00690724" w:rsidP="00690724">
      <w:pPr>
        <w:jc w:val="center"/>
      </w:pPr>
      <w:r w:rsidRPr="006E3473">
        <w:rPr>
          <w:rFonts w:hint="eastAsia"/>
        </w:rPr>
        <w:t>件名　　合志市上下水道料金徴収等業務委託に係るプロポーザル</w:t>
      </w:r>
    </w:p>
    <w:p w14:paraId="64E44EFB" w14:textId="77777777" w:rsidR="00690724" w:rsidRPr="006E3473" w:rsidRDefault="00690724" w:rsidP="00690724">
      <w:pPr>
        <w:ind w:left="220" w:hangingChars="100" w:hanging="220"/>
      </w:pPr>
    </w:p>
    <w:p w14:paraId="25B6D1D2" w14:textId="77777777" w:rsidR="00690724" w:rsidRDefault="00690724" w:rsidP="00690724">
      <w:pPr>
        <w:ind w:left="220" w:hangingChars="100" w:hanging="220"/>
      </w:pPr>
    </w:p>
    <w:p w14:paraId="4D9EBBF8" w14:textId="77777777" w:rsidR="008174BC" w:rsidRPr="00690724" w:rsidRDefault="008174BC" w:rsidP="008174BC"/>
    <w:sectPr w:rsidR="008174BC" w:rsidRPr="00690724" w:rsidSect="001A0CFB">
      <w:footerReference w:type="default" r:id="rId16"/>
      <w:pgSz w:w="11906" w:h="16838" w:code="9"/>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9BC40" w14:textId="77777777" w:rsidR="00352A06" w:rsidRDefault="00352A06" w:rsidP="001A0CFB">
      <w:r>
        <w:separator/>
      </w:r>
    </w:p>
  </w:endnote>
  <w:endnote w:type="continuationSeparator" w:id="0">
    <w:p w14:paraId="599BF582" w14:textId="77777777" w:rsidR="00352A06" w:rsidRDefault="00352A06" w:rsidP="001A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C3462" w14:textId="7C771EC8" w:rsidR="001A0CFB" w:rsidRDefault="001A0CFB">
    <w:pPr>
      <w:pStyle w:val="a5"/>
      <w:jc w:val="center"/>
    </w:pPr>
  </w:p>
  <w:p w14:paraId="4D526CD7" w14:textId="77777777" w:rsidR="001A0CFB" w:rsidRDefault="001A0C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4F757" w14:textId="77777777" w:rsidR="00352A06" w:rsidRDefault="00352A06" w:rsidP="001A0CFB">
      <w:r>
        <w:separator/>
      </w:r>
    </w:p>
  </w:footnote>
  <w:footnote w:type="continuationSeparator" w:id="0">
    <w:p w14:paraId="4920AA7C" w14:textId="77777777" w:rsidR="00352A06" w:rsidRDefault="00352A06" w:rsidP="001A0C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dirty"/>
  <w:attachedTemplate r:id="rId1"/>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174BC"/>
    <w:rsid w:val="001A0CFB"/>
    <w:rsid w:val="00352A06"/>
    <w:rsid w:val="00690724"/>
    <w:rsid w:val="007D65AD"/>
    <w:rsid w:val="008174BC"/>
    <w:rsid w:val="00980F04"/>
    <w:rsid w:val="00A06183"/>
    <w:rsid w:val="00A7420D"/>
    <w:rsid w:val="00C46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44443DF"/>
  <w15:docId w15:val="{490A1E72-D8D7-4720-A269-171F596B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0CFB"/>
    <w:pPr>
      <w:tabs>
        <w:tab w:val="center" w:pos="4252"/>
        <w:tab w:val="right" w:pos="8504"/>
      </w:tabs>
      <w:snapToGrid w:val="0"/>
    </w:pPr>
  </w:style>
  <w:style w:type="character" w:customStyle="1" w:styleId="a4">
    <w:name w:val="ヘッダー (文字)"/>
    <w:basedOn w:val="a0"/>
    <w:link w:val="a3"/>
    <w:uiPriority w:val="99"/>
    <w:rsid w:val="001A0CFB"/>
  </w:style>
  <w:style w:type="paragraph" w:styleId="a5">
    <w:name w:val="footer"/>
    <w:basedOn w:val="a"/>
    <w:link w:val="a6"/>
    <w:uiPriority w:val="99"/>
    <w:unhideWhenUsed/>
    <w:rsid w:val="001A0CFB"/>
    <w:pPr>
      <w:tabs>
        <w:tab w:val="center" w:pos="4252"/>
        <w:tab w:val="right" w:pos="8504"/>
      </w:tabs>
      <w:snapToGrid w:val="0"/>
    </w:pPr>
  </w:style>
  <w:style w:type="character" w:customStyle="1" w:styleId="a6">
    <w:name w:val="フッター (文字)"/>
    <w:basedOn w:val="a0"/>
    <w:link w:val="a5"/>
    <w:uiPriority w:val="99"/>
    <w:rsid w:val="001A0CFB"/>
  </w:style>
  <w:style w:type="table" w:styleId="a7">
    <w:name w:val="Table Grid"/>
    <w:basedOn w:val="a1"/>
    <w:uiPriority w:val="59"/>
    <w:rsid w:val="008174BC"/>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8174BC"/>
    <w:pPr>
      <w:jc w:val="center"/>
    </w:pPr>
    <w:rPr>
      <w:rFonts w:ascii="Century" w:hAnsi="Century" w:cs="Times New Roman"/>
      <w:sz w:val="24"/>
      <w:szCs w:val="24"/>
    </w:rPr>
  </w:style>
  <w:style w:type="character" w:customStyle="1" w:styleId="a9">
    <w:name w:val="記 (文字)"/>
    <w:basedOn w:val="a0"/>
    <w:link w:val="a8"/>
    <w:uiPriority w:val="99"/>
    <w:rsid w:val="008174BC"/>
    <w:rPr>
      <w:rFonts w:ascii="Century" w:hAnsi="Century" w:cs="Times New Roman"/>
      <w:sz w:val="24"/>
      <w:szCs w:val="24"/>
    </w:rPr>
  </w:style>
  <w:style w:type="character" w:styleId="aa">
    <w:name w:val="Hyperlink"/>
    <w:uiPriority w:val="99"/>
    <w:unhideWhenUsed/>
    <w:rsid w:val="00690724"/>
    <w:rPr>
      <w:color w:val="0000FF"/>
      <w:u w:val="single"/>
    </w:rPr>
  </w:style>
  <w:style w:type="paragraph" w:styleId="ab">
    <w:name w:val="List Paragraph"/>
    <w:basedOn w:val="a"/>
    <w:uiPriority w:val="34"/>
    <w:qFormat/>
    <w:rsid w:val="00690724"/>
    <w:pPr>
      <w:ind w:leftChars="400" w:left="840"/>
    </w:pPr>
    <w:rPr>
      <w:rFonts w:ascii="Century" w:hAnsi="Century" w:cs="Times New Roman"/>
      <w:sz w:val="21"/>
    </w:rPr>
  </w:style>
  <w:style w:type="paragraph" w:styleId="ac">
    <w:name w:val="Closing"/>
    <w:basedOn w:val="a"/>
    <w:link w:val="ad"/>
    <w:uiPriority w:val="99"/>
    <w:unhideWhenUsed/>
    <w:rsid w:val="00690724"/>
    <w:pPr>
      <w:jc w:val="right"/>
    </w:pPr>
    <w:rPr>
      <w:rFonts w:ascii="Century" w:hAnsi="Century" w:cs="Times New Roman"/>
      <w:sz w:val="24"/>
      <w:szCs w:val="24"/>
    </w:rPr>
  </w:style>
  <w:style w:type="character" w:customStyle="1" w:styleId="ad">
    <w:name w:val="結語 (文字)"/>
    <w:basedOn w:val="a0"/>
    <w:link w:val="ac"/>
    <w:uiPriority w:val="99"/>
    <w:rsid w:val="00690724"/>
    <w:rPr>
      <w:rFonts w:ascii="Century"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idou@city.koshi.lg.jp" TargetMode="External"/><Relationship Id="rId13" Type="http://schemas.openxmlformats.org/officeDocument/2006/relationships/hyperlink" Target="mailto:suidou@city.koshi.lg.jp"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uidou@city.koshi.lg.jp" TargetMode="External"/><Relationship Id="rId12" Type="http://schemas.openxmlformats.org/officeDocument/2006/relationships/hyperlink" Target="mailto:suidou@city.koshi.lg.jp"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suidou@city.koshi.lg.jp" TargetMode="External"/><Relationship Id="rId11" Type="http://schemas.openxmlformats.org/officeDocument/2006/relationships/hyperlink" Target="mailto:suidou@city.koshi.lg.jp" TargetMode="External"/><Relationship Id="rId5" Type="http://schemas.openxmlformats.org/officeDocument/2006/relationships/endnotes" Target="endnotes.xml"/><Relationship Id="rId15" Type="http://schemas.openxmlformats.org/officeDocument/2006/relationships/hyperlink" Target="mailto:suidou@city.koshi.lg.jp" TargetMode="External"/><Relationship Id="rId10" Type="http://schemas.openxmlformats.org/officeDocument/2006/relationships/hyperlink" Target="mailto:suidou@city.koshi.lg.jp" TargetMode="External"/><Relationship Id="rId4" Type="http://schemas.openxmlformats.org/officeDocument/2006/relationships/footnotes" Target="footnotes.xml"/><Relationship Id="rId9" Type="http://schemas.openxmlformats.org/officeDocument/2006/relationships/hyperlink" Target="mailto:suidou@city.koshi.lg.jp" TargetMode="External"/><Relationship Id="rId14" Type="http://schemas.openxmlformats.org/officeDocument/2006/relationships/hyperlink" Target="mailto:suidou@city.koshi.lg.j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10_template\010_WORD_&#12506;&#12540;&#12472;&#30058;&#21495;&#20837;.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010_WORD_ページ番号入.dotx</Template>
  <TotalTime>11</TotalTime>
  <Pages>11</Pages>
  <Words>445</Words>
  <Characters>2541</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合志市</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吉山　和宏</dc:creator>
  <cp:lastModifiedBy>吉山　和宏</cp:lastModifiedBy>
  <cp:revision>5</cp:revision>
  <cp:lastPrinted>2021-07-21T08:30:00Z</cp:lastPrinted>
  <dcterms:created xsi:type="dcterms:W3CDTF">2021-07-21T07:57:00Z</dcterms:created>
  <dcterms:modified xsi:type="dcterms:W3CDTF">2021-08-12T06:30:00Z</dcterms:modified>
</cp:coreProperties>
</file>